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7D5" w:rsidRDefault="00C777D5" w:rsidP="001257F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164.15pt;margin-top:340pt;width:83.15pt;height:238.2pt;z-index:251653632;visibility:visible;mso-position-horizontal-relative:page;mso-position-vertical-relative:page" wrapcoords="0 0 0 21405 21600 21405 21600 0 0 0" strokeweight="1pt">
            <v:imagedata r:id="rId7" o:title=""/>
            <w10:wrap type="tight" anchorx="page" anchory="page"/>
          </v:shape>
        </w:pict>
      </w:r>
      <w:r>
        <w:rPr>
          <w:noProof/>
        </w:rPr>
        <w:pict>
          <v:shapetype id="_x0000_t202" coordsize="21600,21600" o:spt="202" path="m,l,21600r21600,l21600,xe">
            <v:stroke joinstyle="miter"/>
            <v:path gradientshapeok="t" o:connecttype="rect"/>
          </v:shapetype>
          <v:shape id="Text Box 16" o:spid="_x0000_s1027" type="#_x0000_t202" style="position:absolute;margin-left:241.65pt;margin-top:28.8pt;width:51.25pt;height:357.2pt;z-index:2516280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" filled="f" stroked="f">
            <v:textbox style="layout-flow:vertical" inset="0,7.2pt,0,7.2pt">
              <w:txbxContent>
                <w:p w:rsidR="00C777D5" w:rsidRDefault="00C777D5" w:rsidP="00682F51">
                  <w:pPr>
                    <w:pStyle w:val="ContactDetails"/>
                    <w:spacing w:after="0"/>
                  </w:pPr>
                  <w:r>
                    <w:t>We will be working with your ideas and reflections on Monday evening. BRING THIS WORKBOOK WITH YOU.</w:t>
                  </w:r>
                </w:p>
                <w:p w:rsidR="00C777D5" w:rsidRDefault="00C777D5" w:rsidP="00125C38">
                  <w:pPr>
                    <w:pStyle w:val="ContactDetails"/>
                  </w:pPr>
                  <w:r>
                    <w:t xml:space="preserve">ASU Mercado </w:t>
                  </w:r>
                  <w:r w:rsidRPr="00682F51">
                    <w:t>C146</w:t>
                  </w:r>
                </w:p>
              </w:txbxContent>
            </v:textbox>
            <w10:wrap anchorx="page" anchory="page"/>
          </v:shape>
        </w:pict>
      </w:r>
      <w:r>
        <w:rPr>
          <w:noProof/>
        </w:rPr>
        <w:pict>
          <v:shape id="_x0000_s1028" type="#_x0000_t202" style="position:absolute;margin-left:41.35pt;margin-top:28.8pt;width:52.1pt;height:357.2pt;z-index:25165568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" filled="f" stroked="f">
            <v:textbox style="layout-flow:vertical" inset="0,7.2pt,0,7.2pt">
              <w:txbxContent>
                <w:p w:rsidR="00C777D5" w:rsidRDefault="00C777D5" w:rsidP="00682F51">
                  <w:pPr>
                    <w:pStyle w:val="ContactDetails"/>
                    <w:spacing w:after="0"/>
                  </w:pPr>
                  <w:r>
                    <w:t xml:space="preserve">Join us to present your ideas about the future of </w:t>
                  </w:r>
                  <w:smartTag w:uri="urn:schemas-microsoft-com:office:smarttags" w:element="place">
                    <w:smartTag w:uri="urn:schemas-microsoft-com:office:smarttags" w:element="City">
                      <w:r>
                        <w:t>Phoenix</w:t>
                      </w:r>
                    </w:smartTag>
                  </w:smartTag>
                  <w:r>
                    <w:t xml:space="preserve"> during First Friday. </w:t>
                  </w:r>
                </w:p>
                <w:p w:rsidR="00C777D5" w:rsidRDefault="00C777D5" w:rsidP="00682F51">
                  <w:pPr>
                    <w:pStyle w:val="ContactDetails"/>
                    <w:spacing w:after="0"/>
                  </w:pPr>
                  <w:r>
                    <w:t>5-9pm [presentation at 5:30pm]</w:t>
                  </w:r>
                </w:p>
                <w:p w:rsidR="00C777D5" w:rsidRDefault="00C777D5" w:rsidP="006519A5">
                  <w:pPr>
                    <w:pStyle w:val="ContactDetails"/>
                  </w:pPr>
                  <w:smartTag w:uri="urn:schemas-microsoft-com:office:smarttags" w:element="place">
                    <w:smartTag w:uri="urn:schemas-microsoft-com:office:smarttags" w:element="PlaceName">
                      <w:r w:rsidRPr="00682F51">
                        <w:t>Nursing</w:t>
                      </w:r>
                    </w:smartTag>
                    <w:r w:rsidRPr="00682F51">
                      <w:t xml:space="preserve"> </w:t>
                    </w:r>
                    <w:smartTag w:uri="urn:schemas-microsoft-com:office:smarttags" w:element="PlaceName">
                      <w:r w:rsidRPr="00682F51">
                        <w:t>Health</w:t>
                      </w:r>
                    </w:smartTag>
                    <w:r w:rsidRPr="00682F51">
                      <w:t xml:space="preserve"> </w:t>
                    </w:r>
                    <w:smartTag w:uri="urn:schemas-microsoft-com:office:smarttags" w:element="PlaceType">
                      <w:r w:rsidRPr="00682F51">
                        <w:t>Institute</w:t>
                      </w:r>
                    </w:smartTag>
                    <w:r w:rsidRPr="00682F51">
                      <w:t xml:space="preserve"> </w:t>
                    </w:r>
                    <w:smartTag w:uri="urn:schemas-microsoft-com:office:smarttags" w:element="PlaceType">
                      <w:r w:rsidRPr="00682F51">
                        <w:t>Building</w:t>
                      </w:r>
                    </w:smartTag>
                  </w:smartTag>
                  <w:r w:rsidRPr="00682F51">
                    <w:t xml:space="preserve"> - Room 115, </w:t>
                  </w:r>
                  <w:smartTag w:uri="urn:schemas-microsoft-com:office:smarttags" w:element="address">
                    <w:smartTag w:uri="urn:schemas-microsoft-com:office:smarttags" w:element="Street">
                      <w:r w:rsidRPr="00682F51">
                        <w:t>550 N. 3rd St</w:t>
                      </w:r>
                    </w:smartTag>
                    <w:r w:rsidRPr="00682F51">
                      <w:t xml:space="preserve">, </w:t>
                    </w:r>
                    <w:smartTag w:uri="urn:schemas-microsoft-com:office:smarttags" w:element="City">
                      <w:r w:rsidRPr="00682F51">
                        <w:t>Phoenix</w:t>
                      </w:r>
                    </w:smartTag>
                    <w:r w:rsidRPr="00682F51">
                      <w:t xml:space="preserve">, </w:t>
                    </w:r>
                    <w:smartTag w:uri="urn:schemas-microsoft-com:office:smarttags" w:element="State">
                      <w:r w:rsidRPr="00682F51">
                        <w:t>AZ</w:t>
                      </w:r>
                    </w:smartTag>
                    <w:r w:rsidRPr="00682F51">
                      <w:t xml:space="preserve"> </w:t>
                    </w:r>
                    <w:smartTag w:uri="urn:schemas-microsoft-com:office:smarttags" w:element="PostalCode">
                      <w:r w:rsidRPr="00682F51">
                        <w:t>85004</w:t>
                      </w:r>
                    </w:smartTag>
                  </w:smartTag>
                </w:p>
              </w:txbxContent>
            </v:textbox>
            <w10:wrap anchorx="page" anchory="page"/>
          </v:shape>
        </w:pict>
      </w:r>
      <w:r>
        <w:rPr>
          <w:noProof/>
        </w:rPr>
        <w:pict>
          <v:shape id="Text Box 17" o:spid="_x0000_s1029" type="#_x0000_t202" style="position:absolute;margin-left:298pt;margin-top:28.8pt;width:57.75pt;height:357.2pt;z-index:2516290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" filled="f" stroked="f">
            <v:textbox style="layout-flow:vertical" inset="0,7.2pt,0,7.2pt">
              <w:txbxContent>
                <w:p w:rsidR="00C777D5" w:rsidRDefault="00C777D5" w:rsidP="00125C38">
                  <w:pPr>
                    <w:pStyle w:val="Company"/>
                  </w:pPr>
                  <w:r>
                    <w:t xml:space="preserve">Past, Present and Future of </w:t>
                  </w:r>
                  <w:smartTag w:uri="urn:schemas-microsoft-com:office:smarttags" w:element="place">
                    <w:smartTag w:uri="urn:schemas-microsoft-com:office:smarttags" w:element="City">
                      <w:r>
                        <w:t>Phoenix</w:t>
                      </w:r>
                    </w:smartTag>
                  </w:smartTag>
                </w:p>
                <w:p w:rsidR="00C777D5" w:rsidRDefault="00C777D5" w:rsidP="00125C38">
                  <w:pPr>
                    <w:pStyle w:val="Company"/>
                  </w:pPr>
                  <w:r>
                    <w:t>Closing Session—Dec. 3</w:t>
                  </w:r>
                  <w:r w:rsidRPr="00F6208A">
                    <w:rPr>
                      <w:vertAlign w:val="superscript"/>
                    </w:rPr>
                    <w:t>rd</w:t>
                  </w:r>
                  <w:r>
                    <w:t xml:space="preserve"> 5pm </w:t>
                  </w:r>
                </w:p>
              </w:txbxContent>
            </v:textbox>
            <w10:wrap anchorx="page" anchory="page"/>
          </v:shape>
        </w:pict>
      </w:r>
      <w:r>
        <w:rPr>
          <w:noProof/>
        </w:rPr>
        <w:pict>
          <v:shape id="Text Box 8" o:spid="_x0000_s1030" type="#_x0000_t202" style="position:absolute;margin-left:412.2pt;margin-top:378.55pt;width:338.4pt;height:87.1pt;z-index:25162496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" o:allowincell="f" filled="f" stroked="f">
            <v:textbox inset=",0,,0">
              <w:txbxContent>
                <w:p w:rsidR="00C777D5" w:rsidRPr="00534AC8" w:rsidRDefault="00C777D5" w:rsidP="00125C38">
                  <w:pPr>
                    <w:pStyle w:val="Title"/>
                    <w:rPr>
                      <w:b/>
                    </w:rPr>
                  </w:pPr>
                  <w:smartTag w:uri="urn:schemas-microsoft-com:office:smarttags" w:element="place">
                    <w:smartTag w:uri="urn:schemas-microsoft-com:office:smarttags" w:element="PlaceName">
                      <w:r w:rsidRPr="00534AC8">
                        <w:rPr>
                          <w:b/>
                        </w:rPr>
                        <w:t>Futurescape</w:t>
                      </w:r>
                    </w:smartTag>
                    <w:r w:rsidRPr="00534AC8">
                      <w:rPr>
                        <w:b/>
                      </w:rPr>
                      <w:t xml:space="preserve"> </w:t>
                    </w:r>
                    <w:smartTag w:uri="urn:schemas-microsoft-com:office:smarttags" w:element="PlaceType">
                      <w:r w:rsidRPr="00534AC8">
                        <w:rPr>
                          <w:b/>
                        </w:rPr>
                        <w:t>City</w:t>
                      </w:r>
                    </w:smartTag>
                  </w:smartTag>
                  <w:r w:rsidRPr="00534AC8">
                    <w:rPr>
                      <w:b/>
                    </w:rPr>
                    <w:t xml:space="preserve"> Tours</w:t>
                  </w:r>
                </w:p>
              </w:txbxContent>
            </v:textbox>
            <w10:wrap type="tight" anchorx="page" anchory="page"/>
          </v:shape>
        </w:pict>
      </w:r>
      <w:r>
        <w:rPr>
          <w:noProof/>
        </w:rPr>
        <w:pict>
          <v:shape id="Picture 286" o:spid="_x0000_s1031" type="#_x0000_t75" style="position:absolute;margin-left:412.2pt;margin-top:145.6pt;width:351pt;height:185.4pt;z-index:251659776;visibility:visible;mso-position-horizontal-relative:page;mso-position-vertical-relative:page" wrapcoords="-46 0 -46 21513 21600 21513 21600 0 -46 0">
            <v:imagedata r:id="rId8" o:title=""/>
            <w10:wrap type="through" anchorx="page" anchory="page"/>
          </v:shape>
        </w:pict>
      </w:r>
      <w:r>
        <w:rPr>
          <w:noProof/>
        </w:rPr>
        <w:pict>
          <v:rect id="_x0000_s1032" style="position:absolute;margin-left:36.7pt;margin-top:28.8pt;width:112.3pt;height:390.2pt;z-index:251654656;visibility:visible;mso-position-horizontal-relative:page;mso-position-vertical-relative:page" wrapcoords="-144 0 -144 21558 21600 21558 21600 0 -1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" fillcolor="#465e9c" stroked="f" strokecolor="#4a7ebb" strokeweight="1.5pt">
            <v:shadow opacity="22938f" offset="0"/>
            <v:textbox inset=",7.2pt,,7.2pt"/>
            <w10:wrap type="tight" anchorx="page" anchory="page"/>
          </v:rect>
        </w:pict>
      </w:r>
      <w:r>
        <w:rPr>
          <w:noProof/>
        </w:rPr>
        <w:pict>
          <v:shape id="_x0000_s1033" type="#_x0000_t202" style="position:absolute;margin-left:104.4pt;margin-top:28.8pt;width:25.55pt;height:357.2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" filled="f" stroked="f">
            <v:textbox style="layout-flow:vertical" inset="0,7.2pt,0,7.2pt">
              <w:txbxContent>
                <w:p w:rsidR="00C777D5" w:rsidRDefault="00C777D5" w:rsidP="006519A5">
                  <w:pPr>
                    <w:pStyle w:val="Company"/>
                  </w:pPr>
                  <w:r>
                    <w:t>First Friday Gallery Event</w:t>
                  </w:r>
                </w:p>
                <w:p w:rsidR="00C777D5" w:rsidRDefault="00C777D5" w:rsidP="006519A5">
                  <w:pPr>
                    <w:pStyle w:val="Company"/>
                  </w:pPr>
                </w:p>
              </w:txbxContent>
            </v:textbox>
            <w10:wrap anchorx="page" anchory="page"/>
          </v:shape>
        </w:pict>
      </w:r>
      <w:r>
        <w:rPr>
          <w:noProof/>
        </w:rPr>
        <w:pict>
          <v:shape id="Text Box 14" o:spid="_x0000_s1034" type="#_x0000_t202" style="position:absolute;margin-left:283.75pt;margin-top:407.45pt;width:64.2pt;height:180.15pt;z-index:25162700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" filled="f" stroked="f">
            <v:textbox style="layout-flow:vertical" inset="0,7.2pt,0,7.2pt">
              <w:txbxContent>
                <w:p w:rsidR="00C777D5" w:rsidRDefault="00C777D5" w:rsidP="00125C38">
                  <w:pPr>
                    <w:pStyle w:val="BodyText3"/>
                  </w:pPr>
                </w:p>
                <w:p w:rsidR="00C777D5" w:rsidRDefault="00C777D5" w:rsidP="00125C38">
                  <w:pPr>
                    <w:pStyle w:val="BodyText3"/>
                  </w:pPr>
                </w:p>
                <w:p w:rsidR="00C777D5" w:rsidRDefault="00C777D5" w:rsidP="00125C38">
                  <w:pPr>
                    <w:pStyle w:val="BodyText3"/>
                  </w:pPr>
                  <w:r>
                    <w:t>_________________________________________________</w:t>
                  </w:r>
                </w:p>
              </w:txbxContent>
            </v:textbox>
            <w10:wrap type="tight" anchorx="page" anchory="page"/>
          </v:shape>
        </w:pict>
      </w:r>
      <w:r>
        <w:rPr>
          <w:noProof/>
        </w:rPr>
        <w:pict>
          <v:shape id="Text Box 13" o:spid="_x0000_s1035" type="#_x0000_t202" style="position:absolute;margin-left:340.95pt;margin-top:386pt;width:23pt;height:201.6pt;z-index:2516413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" filled="f" stroked="f">
            <v:textbox style="layout-flow:vertical" inset="0,7.2pt,0,7.2pt">
              <w:txbxContent>
                <w:p w:rsidR="00C777D5" w:rsidRPr="00E52046" w:rsidRDefault="00C777D5" w:rsidP="00125C38">
                  <w:pPr>
                    <w:pStyle w:val="Heading4"/>
                  </w:pPr>
                  <w:r>
                    <w:t xml:space="preserve">Your Name: </w:t>
                  </w:r>
                </w:p>
              </w:txbxContent>
            </v:textbox>
            <w10:wrap anchorx="page" anchory="page"/>
          </v:shape>
        </w:pict>
      </w:r>
      <w:r>
        <w:rPr>
          <w:noProof/>
        </w:rPr>
        <w:pict>
          <v:rect id="Rectangle 10" o:spid="_x0000_s1036" style="position:absolute;margin-left:254.7pt;margin-top:28.8pt;width:112.3pt;height:390.2pt;z-index:251625984;visibility:visible;mso-position-horizontal-relative:page;mso-position-vertical-relative:page" wrapcoords="-144 0 -144 21558 21600 21558 21600 0 -1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" fillcolor="#465e9c" stroked="f" strokecolor="#4a7ebb" strokeweight="1.5pt">
            <v:shadow opacity="22938f" offset="0"/>
            <v:textbox inset=",7.2pt,,7.2pt"/>
            <w10:wrap type="tight" anchorx="page" anchory="page"/>
          </v:rect>
        </w:pict>
      </w:r>
      <w:r>
        <w:rPr>
          <w:noProof/>
        </w:rPr>
        <w:pict>
          <v:shape id="Text Box 6" o:spid="_x0000_s1037" type="#_x0000_t202" style="position:absolute;margin-left:533.6pt;margin-top:44.9pt;width:120.95pt;height:30.25pt;z-index:2516239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" filled="f" stroked="f">
            <v:textbox inset=",0,,0">
              <w:txbxContent>
                <w:p w:rsidR="00C777D5" w:rsidRDefault="00C777D5" w:rsidP="00125C38">
                  <w:pPr>
                    <w:pStyle w:val="Date-Large"/>
                  </w:pPr>
                  <w:r>
                    <w:t>2012</w:t>
                  </w:r>
                </w:p>
              </w:txbxContent>
            </v:textbox>
            <w10:wrap anchorx="page" anchory="page"/>
          </v:shape>
        </w:pict>
      </w:r>
      <w:r>
        <w:rPr>
          <w:noProof/>
        </w:rPr>
        <w:pict>
          <v:shape id="Text Box 5" o:spid="_x0000_s1038" type="#_x0000_t202" style="position:absolute;margin-left:533.6pt;margin-top:32.9pt;width:120.95pt;height:15.85pt;z-index:2516229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" filled="f" stroked="f">
            <v:textbox inset=",0,,0">
              <w:txbxContent>
                <w:p w:rsidR="00C777D5" w:rsidRDefault="00C777D5" w:rsidP="00125C38">
                  <w:pPr>
                    <w:pStyle w:val="Date"/>
                  </w:pPr>
                  <w:r>
                    <w:t xml:space="preserve">Fall </w:t>
                  </w:r>
                </w:p>
              </w:txbxContent>
            </v:textbox>
            <w10:wrap anchorx="page" anchory="page"/>
          </v:shape>
        </w:pict>
      </w:r>
      <w:r>
        <w:rPr>
          <w:noProof/>
        </w:rPr>
        <w:pict>
          <v:rect id="Rectangle 3" o:spid="_x0000_s1039" style="position:absolute;margin-left:533.6pt;margin-top:28.8pt;width:121pt;height:48.2pt;z-index:251621888;visibility:visible;mso-position-horizontal-relative:page;mso-position-vertical-relative:page" wrapcoords="-134 0 -134 21262 21600 21262 21600 0 -1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" fillcolor="#465e9c" stroked="f" strokecolor="#4a7ebb" strokeweight="1.5pt">
            <v:shadow opacity="22938f" offset="0"/>
            <v:textbox inset=",7.2pt,,7.2pt"/>
            <w10:wrap type="tight" anchorx="page" anchory="page"/>
          </v:rect>
        </w:pict>
      </w:r>
      <w:r>
        <w:br w:type="page"/>
      </w:r>
      <w:r>
        <w:rPr>
          <w:noProof/>
        </w:rPr>
        <w:pict>
          <v:rect id="Rectangle 27" o:spid="_x0000_s1040" style="position:absolute;margin-left:423.9pt;margin-top:27.7pt;width:339.3pt;height:27.35pt;z-index:2516925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" fillcolor="#465e9c" stroked="f" strokecolor="#4a7ebb" strokeweight="1.5pt">
            <v:shadow opacity="22938f" offset="0"/>
            <v:textbox inset=",5.76pt,,5.76pt">
              <w:txbxContent>
                <w:p w:rsidR="00C777D5" w:rsidRPr="00E52046" w:rsidRDefault="00C777D5" w:rsidP="00F32870">
                  <w:pPr>
                    <w:pStyle w:val="Heading2"/>
                  </w:pPr>
                  <w:r>
                    <w:t>Photo Log</w:t>
                  </w:r>
                </w:p>
              </w:txbxContent>
            </v:textbox>
            <w10:wrap anchorx="page" anchory="page"/>
          </v:rect>
        </w:pict>
      </w:r>
      <w:r>
        <w:rPr>
          <w:noProof/>
        </w:rPr>
        <w:pict>
          <v:line id="Line 47" o:spid="_x0000_s1041" style="position:absolute;z-index:251634176;visibility:visible;mso-position-horizontal-relative:page;mso-position-vertical-relative:page" from="47.25pt,83.7pt" to="348.75pt,8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" strokecolor="#465e9c" strokeweight="1pt">
            <v:shadow opacity="22938f" offset="0"/>
            <w10:wrap anchorx="page" anchory="page"/>
          </v:line>
        </w:pict>
      </w:r>
      <w:r>
        <w:rPr>
          <w:noProof/>
        </w:rPr>
        <w:pict>
          <v:line id="Line 49" o:spid="_x0000_s1042" style="position:absolute;z-index:251635200;visibility:visible;mso-position-horizontal-relative:page;mso-position-vertical-relative:page" from="47.2pt,575.55pt" to="348.7pt,57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" strokecolor="#465e9c" strokeweight="1pt">
            <v:shadow opacity="22938f" offset="0"/>
            <w10:wrap anchorx="page" anchory="page"/>
          </v:line>
        </w:pict>
      </w:r>
      <w:r>
        <w:rPr>
          <w:noProof/>
        </w:rPr>
        <w:pict>
          <v:shape id="Text Box 228" o:spid="_x0000_s1043" type="#_x0000_t202" style="position:absolute;margin-left:412.7pt;margin-top:57pt;width:350.5pt;height:7in;z-index:25169049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6"/>
                    <w:gridCol w:w="1181"/>
                    <w:gridCol w:w="4464"/>
                  </w:tblGrid>
                  <w:tr w:rsidR="00C777D5" w:rsidRPr="00A67A7C" w:rsidTr="00A67A7C">
                    <w:trPr>
                      <w:trHeight w:val="576"/>
                    </w:trPr>
                    <w:tc>
                      <w:tcPr>
                        <w:tcW w:w="1296" w:type="dxa"/>
                      </w:tcPr>
                      <w:p w:rsidR="00C777D5" w:rsidRPr="00A67A7C" w:rsidRDefault="00C777D5" w:rsidP="0018264C">
                        <w:pPr>
                          <w:rPr>
                            <w:rFonts w:ascii="Calibri" w:hAnsi="Calibri"/>
                            <w:color w:val="808080"/>
                          </w:rPr>
                        </w:pPr>
                        <w:r w:rsidRPr="00A67A7C">
                          <w:rPr>
                            <w:rFonts w:ascii="Calibri" w:hAnsi="Calibri"/>
                            <w:color w:val="808080"/>
                          </w:rPr>
                          <w:t>Photo Title</w:t>
                        </w:r>
                      </w:p>
                    </w:tc>
                    <w:tc>
                      <w:tcPr>
                        <w:tcW w:w="1181" w:type="dxa"/>
                      </w:tcPr>
                      <w:p w:rsidR="00C777D5" w:rsidRPr="00A67A7C" w:rsidRDefault="00C777D5" w:rsidP="00A67A7C">
                        <w:pPr>
                          <w:spacing w:after="0"/>
                          <w:rPr>
                            <w:rFonts w:ascii="Calibri" w:hAnsi="Calibri"/>
                            <w:color w:val="808080"/>
                          </w:rPr>
                        </w:pPr>
                        <w:r w:rsidRPr="00A67A7C">
                          <w:rPr>
                            <w:rFonts w:ascii="Calibri" w:hAnsi="Calibri"/>
                            <w:color w:val="808080"/>
                          </w:rPr>
                          <w:t>Tag: past, present or future</w:t>
                        </w:r>
                      </w:p>
                    </w:tc>
                    <w:tc>
                      <w:tcPr>
                        <w:tcW w:w="4464" w:type="dxa"/>
                      </w:tcPr>
                      <w:p w:rsidR="00C777D5" w:rsidRPr="00A67A7C" w:rsidRDefault="00C777D5" w:rsidP="00A67A7C">
                        <w:pPr>
                          <w:spacing w:after="0"/>
                          <w:rPr>
                            <w:rFonts w:ascii="Calibri" w:hAnsi="Calibri"/>
                            <w:color w:val="808080"/>
                          </w:rPr>
                        </w:pPr>
                        <w:r w:rsidRPr="00A67A7C">
                          <w:rPr>
                            <w:rFonts w:ascii="Calibri" w:hAnsi="Calibri"/>
                            <w:color w:val="808080"/>
                          </w:rPr>
                          <w:t xml:space="preserve">Caption: </w:t>
                        </w:r>
                      </w:p>
                      <w:p w:rsidR="00C777D5" w:rsidRPr="00A67A7C" w:rsidRDefault="00C777D5" w:rsidP="00A67A7C">
                        <w:pPr>
                          <w:spacing w:after="0"/>
                          <w:rPr>
                            <w:rFonts w:ascii="Calibri" w:hAnsi="Calibri"/>
                            <w:color w:val="808080"/>
                          </w:rPr>
                        </w:pPr>
                        <w:r w:rsidRPr="00A67A7C">
                          <w:rPr>
                            <w:rFonts w:ascii="Calibri" w:hAnsi="Calibri"/>
                            <w:color w:val="808080"/>
                          </w:rPr>
                          <w:t>What struck you about this site?</w:t>
                        </w:r>
                      </w:p>
                      <w:p w:rsidR="00C777D5" w:rsidRPr="00A67A7C" w:rsidRDefault="00C777D5" w:rsidP="00A67A7C">
                        <w:pPr>
                          <w:spacing w:after="0"/>
                          <w:rPr>
                            <w:rFonts w:ascii="Calibri" w:hAnsi="Calibri"/>
                            <w:color w:val="808080"/>
                          </w:rPr>
                        </w:pPr>
                        <w:r w:rsidRPr="00A67A7C">
                          <w:rPr>
                            <w:rFonts w:ascii="Calibri" w:hAnsi="Calibri"/>
                            <w:color w:val="808080"/>
                          </w:rPr>
                          <w:t>What does this image evoke for you?</w:t>
                        </w:r>
                      </w:p>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r w:rsidR="00C777D5" w:rsidRPr="00A67A7C" w:rsidTr="00A67A7C">
                    <w:tc>
                      <w:tcPr>
                        <w:tcW w:w="1296" w:type="dxa"/>
                      </w:tcPr>
                      <w:p w:rsidR="00C777D5" w:rsidRPr="00A67A7C" w:rsidRDefault="00C777D5" w:rsidP="0018264C"/>
                    </w:tc>
                    <w:tc>
                      <w:tcPr>
                        <w:tcW w:w="1181" w:type="dxa"/>
                      </w:tcPr>
                      <w:p w:rsidR="00C777D5" w:rsidRPr="00A67A7C" w:rsidRDefault="00C777D5" w:rsidP="0018264C"/>
                    </w:tc>
                    <w:tc>
                      <w:tcPr>
                        <w:tcW w:w="4464" w:type="dxa"/>
                      </w:tcPr>
                      <w:p w:rsidR="00C777D5" w:rsidRPr="00A67A7C" w:rsidRDefault="00C777D5" w:rsidP="0018264C"/>
                    </w:tc>
                  </w:tr>
                </w:tbl>
                <w:p w:rsidR="00C777D5" w:rsidRDefault="00C777D5">
                  <w:r>
                    <w:rPr>
                      <w:rFonts w:ascii="Calibri" w:hAnsi="Calibri"/>
                      <w:sz w:val="28"/>
                      <w:szCs w:val="22"/>
                    </w:rPr>
                    <w:tab/>
                  </w:r>
                </w:p>
              </w:txbxContent>
            </v:textbox>
            <w10:wrap type="through" anchorx="page" anchory="page"/>
          </v:shape>
        </w:pict>
      </w:r>
      <w:r>
        <w:rPr>
          <w:noProof/>
        </w:rPr>
        <w:pict>
          <v:shape id="Text Box 51" o:spid="_x0000_s1044" type="#_x0000_t202" style="position:absolute;margin-left:47.25pt;margin-top:535.85pt;width:301.5pt;height:34.4pt;z-index:25163622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" filled="f" stroked="f">
            <v:textbox inset=",0,,0">
              <w:txbxContent>
                <w:p w:rsidR="00C777D5" w:rsidRPr="00A6576D" w:rsidRDefault="00C777D5" w:rsidP="00125C38">
                  <w:pPr>
                    <w:pStyle w:val="Tagline"/>
                  </w:pPr>
                </w:p>
              </w:txbxContent>
            </v:textbox>
            <w10:wrap anchorx="page" anchory="page"/>
          </v:shape>
        </w:pict>
      </w:r>
      <w:r>
        <w:rPr>
          <w:noProof/>
        </w:rPr>
        <w:pict>
          <v:shape id="Text Box 23" o:spid="_x0000_s1045" type="#_x0000_t202" style="position:absolute;margin-left:137.5pt;margin-top:33.2pt;width:120.95pt;height:15.85pt;z-index:2516311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h5IPUCAABY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" filled="f" stroked="f">
            <v:textbox inset=",0,,0">
              <w:txbxContent>
                <w:p w:rsidR="00C777D5" w:rsidRDefault="00C777D5" w:rsidP="00125C38">
                  <w:pPr>
                    <w:pStyle w:val="Date"/>
                  </w:pPr>
                </w:p>
              </w:txbxContent>
            </v:textbox>
            <w10:wrap anchorx="page" anchory="page"/>
          </v:shape>
        </w:pict>
      </w:r>
      <w:r>
        <w:rPr>
          <w:noProof/>
        </w:rPr>
        <w:pict>
          <v:shape id="Text Box 24" o:spid="_x0000_s1046" type="#_x0000_t202" style="position:absolute;margin-left:137.5pt;margin-top:45.2pt;width:120.95pt;height:30.25pt;z-index:25163212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" filled="f" stroked="f">
            <v:textbox inset=",0,,0">
              <w:txbxContent>
                <w:p w:rsidR="00C777D5" w:rsidRDefault="00C777D5" w:rsidP="00125C38">
                  <w:pPr>
                    <w:pStyle w:val="Date-Large"/>
                  </w:pPr>
                  <w:r>
                    <w:t>Notes</w:t>
                  </w:r>
                </w:p>
              </w:txbxContent>
            </v:textbox>
            <w10:wrap anchorx="page" anchory="page"/>
          </v:shape>
        </w:pict>
      </w:r>
      <w:r>
        <w:rPr>
          <w:noProof/>
        </w:rPr>
        <w:pict>
          <v:shape id="Text Box 30" o:spid="_x0000_s1047" type="#_x0000_t202" style="position:absolute;margin-left:28.8pt;margin-top:27.35pt;width:27.9pt;height:12.35pt;z-index:2516331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" filled="f" stroked="f">
            <v:textbox inset="0,0,0,0">
              <w:txbxContent>
                <w:p w:rsidR="00C777D5" w:rsidRDefault="00C777D5" w:rsidP="00125C38">
                  <w:pPr>
                    <w:pStyle w:val="Page-Left"/>
                  </w:pPr>
                  <w:r>
                    <w:t>2</w:t>
                  </w:r>
                </w:p>
              </w:txbxContent>
            </v:textbox>
            <w10:wrap anchorx="page" anchory="page"/>
          </v:shape>
        </w:pict>
      </w:r>
      <w:r>
        <w:rPr>
          <w:noProof/>
        </w:rPr>
        <w:pict>
          <v:rect id="Rectangle 22" o:spid="_x0000_s1048" style="position:absolute;margin-left:137.5pt;margin-top:29.1pt;width:121pt;height:48.2pt;z-index:251630080;visibility:visible;mso-position-horizontal-relative:page;mso-position-vertical-relative:page" wrapcoords="-134 0 -134 21262 21600 21262 21600 0 -1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" fillcolor="#465e9c" stroked="f" strokecolor="#4a7ebb" strokeweight="1.5pt">
            <v:shadow opacity="22938f" offset="0"/>
            <v:textbox inset=",7.2pt,,7.2pt"/>
            <w10:wrap type="tight" anchorx="page" anchory="page"/>
          </v:rect>
        </w:pict>
      </w:r>
      <w:r>
        <w:br w:type="page"/>
      </w:r>
      <w:r>
        <w:rPr>
          <w:noProof/>
        </w:rPr>
        <w:pict>
          <v:shape id="Text Box 33" o:spid="_x0000_s1049" type="#_x0000_t202" style="position:absolute;margin-left:461.7pt;margin-top:470.45pt;width:301.5pt;height:20.65pt;z-index:2516915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mw0/cCAABa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" filled="f" stroked="f">
            <v:textbox inset=",0,,0">
              <w:txbxContent>
                <w:p w:rsidR="00C777D5" w:rsidRPr="00E52046" w:rsidRDefault="00C777D5" w:rsidP="0018264C">
                  <w:pPr>
                    <w:pStyle w:val="Heading3"/>
                  </w:pPr>
                  <w:r>
                    <w:t xml:space="preserve">Looking differently at the city </w:t>
                  </w:r>
                </w:p>
              </w:txbxContent>
            </v:textbox>
            <w10:wrap anchorx="page" anchory="page"/>
          </v:shape>
        </w:pict>
      </w:r>
      <w:r>
        <w:rPr>
          <w:noProof/>
        </w:rPr>
        <w:pict>
          <v:shape id="Text Box 37" o:spid="_x0000_s1050" type="#_x0000_t202" style="position:absolute;margin-left:460.8pt;margin-top:493.6pt;width:301.5pt;height:91.75pt;z-index:25166899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" filled="f" stroked="f">
            <v:textbox inset=",0,,0">
              <w:txbxContent>
                <w:p w:rsidR="00C777D5" w:rsidRPr="0018264C" w:rsidRDefault="00C777D5" w:rsidP="00CF1032">
                  <w:pPr>
                    <w:rPr>
                      <w:rFonts w:ascii="Calibri" w:hAnsi="Calibri"/>
                    </w:rPr>
                  </w:pPr>
                  <w:r w:rsidRPr="0018264C">
                    <w:rPr>
                      <w:rFonts w:ascii="Calibri" w:hAnsi="Calibri" w:cs="Garamond"/>
                    </w:rPr>
                    <w:t>The Futurescape City Tours aims to build the capacities among participants to appreciate the trade-offs, path dependencies and societal choices surrounding emerging technologies.</w:t>
                  </w:r>
                </w:p>
              </w:txbxContent>
            </v:textbox>
            <w10:wrap type="tight" anchorx="page" anchory="page"/>
          </v:shape>
        </w:pict>
      </w:r>
      <w:r>
        <w:rPr>
          <w:noProof/>
        </w:rPr>
        <w:pict>
          <v:shape id="Text Box 34" o:spid="_x0000_s1051" type="#_x0000_t202" style="position:absolute;margin-left:462.6pt;margin-top:249.8pt;width:301.5pt;height:220.65pt;z-index:25166796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" filled="f" stroked="f">
            <v:textbox inset=",0,,0">
              <w:txbxContent>
                <w:p w:rsidR="00C777D5" w:rsidRPr="00A67A7C" w:rsidRDefault="00C777D5" w:rsidP="00CF1032">
                  <w:pPr>
                    <w:rPr>
                      <w:rFonts w:ascii="Calibri" w:hAnsi="Calibri"/>
                      <w:b/>
                    </w:rPr>
                  </w:pPr>
                  <w:r w:rsidRPr="00A67A7C">
                    <w:rPr>
                      <w:rFonts w:ascii="Calibri" w:hAnsi="Calibri"/>
                      <w:b/>
                    </w:rPr>
                    <w:t xml:space="preserve">Values shape how technologies are developed and adopted. </w:t>
                  </w:r>
                </w:p>
                <w:p w:rsidR="00C777D5" w:rsidRPr="00A67A7C" w:rsidRDefault="00C777D5" w:rsidP="00CF1032">
                  <w:pPr>
                    <w:rPr>
                      <w:rFonts w:ascii="Calibri" w:hAnsi="Calibri"/>
                      <w:b/>
                    </w:rPr>
                  </w:pPr>
                  <w:r w:rsidRPr="00A67A7C">
                    <w:rPr>
                      <w:rFonts w:ascii="Calibri" w:hAnsi="Calibri"/>
                    </w:rPr>
                    <w:t>How do our values shape the development, adoption, and use of nanotechnology</w:t>
                  </w:r>
                  <w:r w:rsidRPr="00A67A7C">
                    <w:rPr>
                      <w:rFonts w:ascii="Calibri" w:hAnsi="Calibri"/>
                      <w:bCs/>
                      <w:i/>
                      <w:iCs/>
                    </w:rPr>
                    <w:t>?</w:t>
                  </w:r>
                </w:p>
                <w:p w:rsidR="00C777D5" w:rsidRPr="00A67A7C" w:rsidRDefault="00C777D5" w:rsidP="00CF1032">
                  <w:pPr>
                    <w:rPr>
                      <w:rFonts w:ascii="Calibri" w:hAnsi="Calibri"/>
                      <w:b/>
                    </w:rPr>
                  </w:pPr>
                  <w:r w:rsidRPr="00A67A7C">
                    <w:rPr>
                      <w:rFonts w:ascii="Calibri" w:hAnsi="Calibri"/>
                      <w:b/>
                    </w:rPr>
                    <w:t>Technologies affect social relationships.</w:t>
                  </w:r>
                </w:p>
                <w:p w:rsidR="00C777D5" w:rsidRPr="00A67A7C" w:rsidRDefault="00C777D5" w:rsidP="00CF1032">
                  <w:pPr>
                    <w:rPr>
                      <w:rFonts w:ascii="Calibri" w:hAnsi="Calibri"/>
                      <w:b/>
                    </w:rPr>
                  </w:pPr>
                  <w:r w:rsidRPr="00A67A7C">
                    <w:rPr>
                      <w:rFonts w:ascii="Calibri" w:hAnsi="Calibri"/>
                    </w:rPr>
                    <w:t>How do everyday technologies affect our social relationships?</w:t>
                  </w:r>
                </w:p>
                <w:p w:rsidR="00C777D5" w:rsidRPr="00A67A7C" w:rsidRDefault="00C777D5" w:rsidP="00CF1032">
                  <w:pPr>
                    <w:rPr>
                      <w:rFonts w:ascii="Calibri" w:hAnsi="Calibri"/>
                      <w:b/>
                    </w:rPr>
                  </w:pPr>
                  <w:r w:rsidRPr="00A67A7C">
                    <w:rPr>
                      <w:rFonts w:ascii="Calibri" w:hAnsi="Calibri"/>
                      <w:b/>
                    </w:rPr>
                    <w:t xml:space="preserve">Technologies are part of larger systems. </w:t>
                  </w:r>
                </w:p>
                <w:p w:rsidR="00C777D5" w:rsidRPr="00A67A7C" w:rsidRDefault="00C777D5" w:rsidP="00B32B49">
                  <w:pPr>
                    <w:spacing w:after="0"/>
                    <w:rPr>
                      <w:rFonts w:ascii="Calibri" w:hAnsi="Calibri"/>
                    </w:rPr>
                  </w:pPr>
                  <w:r w:rsidRPr="00A67A7C">
                    <w:rPr>
                      <w:rFonts w:ascii="Calibri" w:hAnsi="Calibri"/>
                    </w:rPr>
                    <w:t xml:space="preserve">How does one technology become connected into a larger system? </w:t>
                  </w:r>
                </w:p>
                <w:p w:rsidR="00C777D5" w:rsidRDefault="00C777D5" w:rsidP="00CF1032"/>
              </w:txbxContent>
            </v:textbox>
            <w10:wrap type="tight" anchorx="page" anchory="page"/>
          </v:shape>
        </w:pict>
      </w:r>
      <w:r>
        <w:rPr>
          <w:noProof/>
        </w:rPr>
        <w:pict>
          <v:group id="Group 14350" o:spid="_x0000_s1052" style="position:absolute;margin-left:28.8pt;margin-top:28.8pt;width:314.1pt;height:790.15pt;z-index:251680256;mso-position-horizontal-relative:page;mso-position-vertical-relative:page" coordsize="3989070,10034905"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">
            <v:shape id="Text Box 137" o:spid="_x0000_s1053" type="#_x0000_t202" style="position:absolute;left:190500;width:3657600;height:356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inset="0,0,0,0">
                <w:txbxContent>
                  <w:p w:rsidR="00C777D5" w:rsidRPr="002149AE" w:rsidRDefault="00C777D5" w:rsidP="0021010C">
                    <w:pPr>
                      <w:pStyle w:val="Heading5"/>
                      <w:rPr>
                        <w:sz w:val="36"/>
                      </w:rPr>
                    </w:pPr>
                    <w:r>
                      <w:rPr>
                        <w:sz w:val="36"/>
                      </w:rPr>
                      <w:t>Uploading Your Photos</w:t>
                    </w:r>
                  </w:p>
                </w:txbxContent>
              </v:textbox>
            </v:shape>
            <v:shape id="_x0000_s1054" type="#_x0000_t202" style="position:absolute;top:356235;width:3989070;height:9678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8AgxAAA&#10;ANwAAAAPAAAAZHJzL2Rvd25yZXYueG1sRI/RasJAFETfhf7DcoW+SN0oaEN0laIEihSlqR9wyV6z&#10;wezdkN3G9O/dguDjMHNmmPV2sI3oqfO1YwWzaQKCuHS65krB+Sd/S0H4gKyxcUwK/sjDdvMyWmOm&#10;3Y2/qS9CJWIJ+wwVmBDaTEpfGrLop64ljt7FdRZDlF0ldYe3WG4bOU+SpbRYc1ww2NLOUHktfq2C&#10;+fmw+Cra/iD3eVqfcjMJXB6Veh0PHysQgYbwDD/oTx259xn8n4lH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vAIMQAAADcAAAADwAAAAAAAAAAAAAAAACXAgAAZHJzL2Rv&#10;d25yZXYueG1sUEsFBgAAAAAEAAQA9QAAAIgDAAAAAA==&#10;" filled="f" stroked="f">
              <v:textbox inset="0,0,0,0">
                <w:txbxContent>
                  <w:p w:rsidR="00C777D5" w:rsidRPr="001B41FE" w:rsidRDefault="00C777D5" w:rsidP="0021010C">
                    <w:pPr>
                      <w:rPr>
                        <w:rFonts w:ascii="Calibri" w:hAnsi="Calibri"/>
                        <w:sz w:val="22"/>
                        <w:szCs w:val="22"/>
                      </w:rPr>
                    </w:pPr>
                    <w:r w:rsidRPr="00A67A7C">
                      <w:rPr>
                        <w:rFonts w:ascii="Calibri" w:hAnsi="Calibri"/>
                        <w:b/>
                        <w:color w:val="AA2B1E"/>
                        <w:sz w:val="22"/>
                        <w:szCs w:val="22"/>
                      </w:rPr>
                      <w:t>Don't stop once you've taken your photos!</w:t>
                    </w:r>
                    <w:r w:rsidRPr="001B41FE">
                      <w:rPr>
                        <w:rFonts w:ascii="Calibri" w:hAnsi="Calibri"/>
                        <w:sz w:val="22"/>
                        <w:szCs w:val="22"/>
                      </w:rPr>
                      <w:t xml:space="preserve"> We'd like each image to be </w:t>
                    </w:r>
                    <w:r>
                      <w:rPr>
                        <w:rFonts w:ascii="Calibri" w:hAnsi="Calibri"/>
                        <w:sz w:val="22"/>
                        <w:szCs w:val="22"/>
                      </w:rPr>
                      <w:t xml:space="preserve">uploaded and </w:t>
                    </w:r>
                    <w:r w:rsidRPr="001B41FE">
                      <w:rPr>
                        <w:rFonts w:ascii="Calibri" w:hAnsi="Calibri"/>
                        <w:sz w:val="22"/>
                        <w:szCs w:val="22"/>
                      </w:rPr>
                      <w:t>accompanied by a capti</w:t>
                    </w:r>
                    <w:r>
                      <w:rPr>
                        <w:rFonts w:ascii="Calibri" w:hAnsi="Calibri"/>
                        <w:sz w:val="22"/>
                        <w:szCs w:val="22"/>
                      </w:rPr>
                      <w:t>on</w:t>
                    </w:r>
                    <w:r w:rsidRPr="001B41FE">
                      <w:rPr>
                        <w:rFonts w:ascii="Calibri" w:hAnsi="Calibri"/>
                        <w:sz w:val="22"/>
                        <w:szCs w:val="22"/>
                      </w:rPr>
                      <w:t xml:space="preserve"> describing the thinking behind it.</w:t>
                    </w:r>
                    <w:r>
                      <w:rPr>
                        <w:rFonts w:ascii="Calibri" w:hAnsi="Calibri"/>
                        <w:sz w:val="22"/>
                        <w:szCs w:val="22"/>
                      </w:rPr>
                      <w:t xml:space="preserve"> </w:t>
                    </w:r>
                    <w:r w:rsidRPr="001B41FE">
                      <w:rPr>
                        <w:rFonts w:ascii="Calibri" w:hAnsi="Calibri"/>
                        <w:b/>
                        <w:sz w:val="22"/>
                        <w:szCs w:val="22"/>
                      </w:rPr>
                      <w:t>Photos and captions should be uploaded to Flickr and t</w:t>
                    </w:r>
                    <w:r>
                      <w:rPr>
                        <w:rFonts w:ascii="Calibri" w:hAnsi="Calibri"/>
                        <w:b/>
                        <w:sz w:val="22"/>
                        <w:szCs w:val="22"/>
                      </w:rPr>
                      <w:t>agged with 'futurescape2012</w:t>
                    </w:r>
                    <w:r w:rsidRPr="001B41FE">
                      <w:rPr>
                        <w:rFonts w:ascii="Calibri" w:hAnsi="Calibri"/>
                        <w:b/>
                        <w:sz w:val="22"/>
                        <w:szCs w:val="22"/>
                      </w:rPr>
                      <w:t>' and either 'past', 'present', or 'future'.</w:t>
                    </w:r>
                    <w:r w:rsidRPr="001B41FE">
                      <w:rPr>
                        <w:rFonts w:ascii="Calibri" w:hAnsi="Calibri"/>
                        <w:sz w:val="22"/>
                        <w:szCs w:val="22"/>
                      </w:rPr>
                      <w:t xml:space="preserve"> </w:t>
                    </w:r>
                  </w:p>
                  <w:p w:rsidR="00C777D5" w:rsidRPr="001B41FE" w:rsidRDefault="00C777D5" w:rsidP="0021010C">
                    <w:pPr>
                      <w:rPr>
                        <w:sz w:val="22"/>
                      </w:rPr>
                    </w:pPr>
                    <w:r>
                      <w:rPr>
                        <w:rFonts w:ascii="Calibri" w:hAnsi="Calibri"/>
                        <w:sz w:val="22"/>
                        <w:szCs w:val="22"/>
                      </w:rPr>
                      <w:t>On Monday the 3</w:t>
                    </w:r>
                    <w:r w:rsidRPr="00E02AE9">
                      <w:rPr>
                        <w:rFonts w:ascii="Calibri" w:hAnsi="Calibri"/>
                        <w:sz w:val="22"/>
                        <w:szCs w:val="22"/>
                        <w:vertAlign w:val="superscript"/>
                      </w:rPr>
                      <w:t>rd</w:t>
                    </w:r>
                    <w:r>
                      <w:rPr>
                        <w:rFonts w:ascii="Calibri" w:hAnsi="Calibri"/>
                        <w:sz w:val="22"/>
                        <w:szCs w:val="22"/>
                      </w:rPr>
                      <w:t xml:space="preserve"> of December, you will work, as a group, with the photographs to create a gallery show that tells your story about technological change and the future of </w:t>
                    </w:r>
                    <w:smartTag w:uri="urn:schemas-microsoft-com:office:smarttags" w:element="place">
                      <w:smartTag w:uri="urn:schemas-microsoft-com:office:smarttags" w:element="City">
                        <w:r>
                          <w:rPr>
                            <w:rFonts w:ascii="Calibri" w:hAnsi="Calibri"/>
                            <w:sz w:val="22"/>
                            <w:szCs w:val="22"/>
                          </w:rPr>
                          <w:t>Phoenix</w:t>
                        </w:r>
                      </w:smartTag>
                    </w:smartTag>
                    <w:r>
                      <w:rPr>
                        <w:rFonts w:ascii="Calibri" w:hAnsi="Calibri"/>
                        <w:sz w:val="22"/>
                        <w:szCs w:val="22"/>
                      </w:rPr>
                      <w:t xml:space="preserve">. </w:t>
                    </w:r>
                  </w:p>
                  <w:p w:rsidR="00C777D5" w:rsidRPr="00476697" w:rsidRDefault="00C777D5" w:rsidP="0021010C">
                    <w:pPr>
                      <w:rPr>
                        <w:rFonts w:ascii="Calibri" w:hAnsi="Calibri"/>
                        <w:sz w:val="22"/>
                        <w:szCs w:val="22"/>
                      </w:rPr>
                    </w:pPr>
                    <w:r w:rsidRPr="00476697">
                      <w:rPr>
                        <w:rFonts w:ascii="Calibri" w:hAnsi="Calibri"/>
                        <w:sz w:val="22"/>
                        <w:szCs w:val="22"/>
                      </w:rPr>
                      <w:t>Go t</w:t>
                    </w:r>
                    <w:r>
                      <w:rPr>
                        <w:rFonts w:ascii="Calibri" w:hAnsi="Calibri"/>
                        <w:sz w:val="22"/>
                        <w:szCs w:val="22"/>
                      </w:rPr>
                      <w:t xml:space="preserve">hrough your photos and </w:t>
                    </w:r>
                    <w:r w:rsidRPr="00A67A7C">
                      <w:rPr>
                        <w:rFonts w:ascii="Calibri" w:hAnsi="Calibri"/>
                        <w:b/>
                        <w:color w:val="AA2B1E"/>
                        <w:sz w:val="22"/>
                        <w:szCs w:val="22"/>
                      </w:rPr>
                      <w:t>pick 20 images</w:t>
                    </w:r>
                    <w:r w:rsidRPr="00476697">
                      <w:rPr>
                        <w:rFonts w:ascii="Calibri" w:hAnsi="Calibri"/>
                        <w:sz w:val="22"/>
                        <w:szCs w:val="22"/>
                      </w:rPr>
                      <w:t xml:space="preserve"> that capture y</w:t>
                    </w:r>
                    <w:r>
                      <w:rPr>
                        <w:rFonts w:ascii="Calibri" w:hAnsi="Calibri"/>
                        <w:sz w:val="22"/>
                        <w:szCs w:val="22"/>
                      </w:rPr>
                      <w:t>our impressions of</w:t>
                    </w:r>
                    <w:r w:rsidRPr="00476697">
                      <w:rPr>
                        <w:rFonts w:ascii="Calibri" w:hAnsi="Calibri"/>
                        <w:sz w:val="22"/>
                        <w:szCs w:val="22"/>
                      </w:rPr>
                      <w:t xml:space="preserve"> </w:t>
                    </w:r>
                    <w:smartTag w:uri="urn:schemas-microsoft-com:office:smarttags" w:element="place">
                      <w:smartTag w:uri="urn:schemas-microsoft-com:office:smarttags" w:element="City">
                        <w:r w:rsidRPr="00476697">
                          <w:rPr>
                            <w:rFonts w:ascii="Calibri" w:hAnsi="Calibri"/>
                            <w:sz w:val="22"/>
                            <w:szCs w:val="22"/>
                          </w:rPr>
                          <w:t>Phoenix</w:t>
                        </w:r>
                      </w:smartTag>
                    </w:smartTag>
                    <w:r w:rsidRPr="00476697">
                      <w:rPr>
                        <w:rFonts w:ascii="Calibri" w:hAnsi="Calibri"/>
                        <w:sz w:val="22"/>
                        <w:szCs w:val="22"/>
                      </w:rPr>
                      <w:t xml:space="preserve">. </w:t>
                    </w:r>
                    <w:r>
                      <w:rPr>
                        <w:rFonts w:ascii="Calibri" w:hAnsi="Calibri"/>
                        <w:sz w:val="22"/>
                        <w:szCs w:val="22"/>
                      </w:rPr>
                      <w:t xml:space="preserve">You will then upload the select photos to Flickr along with </w:t>
                    </w:r>
                    <w:r w:rsidRPr="00A67A7C">
                      <w:rPr>
                        <w:rFonts w:ascii="Calibri" w:hAnsi="Calibri"/>
                        <w:b/>
                        <w:color w:val="AA2B1E"/>
                        <w:sz w:val="22"/>
                        <w:szCs w:val="22"/>
                      </w:rPr>
                      <w:t>2 tags and 1 caption</w:t>
                    </w:r>
                    <w:r>
                      <w:rPr>
                        <w:rFonts w:ascii="Calibri" w:hAnsi="Calibri"/>
                        <w:sz w:val="22"/>
                        <w:szCs w:val="22"/>
                      </w:rPr>
                      <w:t xml:space="preserve">. </w:t>
                    </w:r>
                  </w:p>
                  <w:p w:rsidR="00C777D5" w:rsidRPr="00476697" w:rsidRDefault="00C777D5" w:rsidP="0021010C">
                    <w:pPr>
                      <w:spacing w:after="0"/>
                      <w:rPr>
                        <w:rFonts w:ascii="Calibri" w:hAnsi="Calibri"/>
                        <w:sz w:val="22"/>
                        <w:szCs w:val="22"/>
                      </w:rPr>
                    </w:pPr>
                    <w:r w:rsidRPr="00476697">
                      <w:rPr>
                        <w:rFonts w:ascii="Calibri" w:hAnsi="Calibri"/>
                        <w:sz w:val="22"/>
                        <w:szCs w:val="22"/>
                      </w:rPr>
                      <w:t>USING FLICKR: Uploading, tagging, and writing captions</w:t>
                    </w:r>
                  </w:p>
                  <w:p w:rsidR="00C777D5" w:rsidRPr="00476697" w:rsidRDefault="00C777D5" w:rsidP="0021010C">
                    <w:pPr>
                      <w:spacing w:after="0"/>
                      <w:rPr>
                        <w:rFonts w:ascii="Calibri" w:hAnsi="Calibri"/>
                        <w:sz w:val="22"/>
                        <w:szCs w:val="22"/>
                      </w:rPr>
                    </w:pPr>
                    <w:r w:rsidRPr="00476697">
                      <w:rPr>
                        <w:rFonts w:ascii="Calibri" w:hAnsi="Calibri"/>
                        <w:sz w:val="22"/>
                        <w:szCs w:val="22"/>
                      </w:rPr>
                      <w:t>If you have or wish to create a Flickr account, then you can use one of the following two options to contribute your photos:</w:t>
                    </w:r>
                  </w:p>
                  <w:p w:rsidR="00C777D5" w:rsidRPr="00476697" w:rsidRDefault="00C777D5" w:rsidP="0021010C">
                    <w:pPr>
                      <w:numPr>
                        <w:ilvl w:val="0"/>
                        <w:numId w:val="10"/>
                      </w:numPr>
                      <w:spacing w:after="0"/>
                      <w:rPr>
                        <w:rFonts w:ascii="Calibri" w:hAnsi="Calibri"/>
                        <w:sz w:val="22"/>
                        <w:szCs w:val="22"/>
                      </w:rPr>
                    </w:pPr>
                    <w:r w:rsidRPr="00476697">
                      <w:rPr>
                        <w:rFonts w:ascii="Calibri" w:hAnsi="Calibri"/>
                        <w:sz w:val="22"/>
                        <w:szCs w:val="22"/>
                      </w:rPr>
                      <w:t>UPLOAD FROM YOUR PHONE</w:t>
                    </w:r>
                  </w:p>
                  <w:p w:rsidR="00C777D5" w:rsidRDefault="00C777D5" w:rsidP="0021010C">
                    <w:pPr>
                      <w:spacing w:after="0"/>
                      <w:ind w:left="720"/>
                      <w:rPr>
                        <w:rFonts w:ascii="Calibri" w:hAnsi="Calibri"/>
                        <w:sz w:val="22"/>
                        <w:szCs w:val="22"/>
                      </w:rPr>
                    </w:pPr>
                    <w:r w:rsidRPr="00476697">
                      <w:rPr>
                        <w:rFonts w:ascii="Calibri" w:hAnsi="Calibri"/>
                        <w:sz w:val="22"/>
                        <w:szCs w:val="22"/>
                      </w:rPr>
                      <w:t xml:space="preserve">Download a Flickr app and upload </w:t>
                    </w:r>
                  </w:p>
                  <w:p w:rsidR="00C777D5" w:rsidRPr="00476697" w:rsidRDefault="00C777D5" w:rsidP="0021010C">
                    <w:pPr>
                      <w:pStyle w:val="ListParagraph"/>
                      <w:numPr>
                        <w:ilvl w:val="0"/>
                        <w:numId w:val="12"/>
                      </w:numPr>
                      <w:spacing w:after="0"/>
                      <w:rPr>
                        <w:rFonts w:ascii="Calibri" w:hAnsi="Calibri"/>
                        <w:sz w:val="22"/>
                        <w:szCs w:val="22"/>
                      </w:rPr>
                    </w:pPr>
                    <w:r w:rsidRPr="00476697">
                      <w:rPr>
                        <w:rFonts w:ascii="Calibri" w:hAnsi="Calibri"/>
                        <w:sz w:val="22"/>
                        <w:szCs w:val="22"/>
                      </w:rPr>
                      <w:t>UPLOAD FROM YOUR DESKTOP</w:t>
                    </w:r>
                  </w:p>
                  <w:p w:rsidR="00C777D5" w:rsidRPr="00476697" w:rsidRDefault="00C777D5" w:rsidP="0021010C">
                    <w:pPr>
                      <w:spacing w:after="0"/>
                      <w:ind w:firstLine="720"/>
                      <w:rPr>
                        <w:rFonts w:ascii="Calibri" w:hAnsi="Calibri"/>
                        <w:sz w:val="22"/>
                        <w:szCs w:val="22"/>
                      </w:rPr>
                    </w:pPr>
                    <w:r w:rsidRPr="00476697">
                      <w:rPr>
                        <w:rFonts w:ascii="Calibri" w:hAnsi="Calibri"/>
                        <w:sz w:val="22"/>
                        <w:szCs w:val="22"/>
                      </w:rPr>
                      <w:t>Upload using a browser</w:t>
                    </w:r>
                  </w:p>
                  <w:p w:rsidR="00C777D5" w:rsidRPr="00476697" w:rsidRDefault="00C777D5" w:rsidP="0021010C">
                    <w:pPr>
                      <w:spacing w:after="0"/>
                      <w:rPr>
                        <w:rFonts w:ascii="Calibri" w:hAnsi="Calibri"/>
                        <w:sz w:val="22"/>
                        <w:szCs w:val="22"/>
                      </w:rPr>
                    </w:pPr>
                  </w:p>
                  <w:p w:rsidR="00C777D5" w:rsidRPr="00476697" w:rsidRDefault="00C777D5" w:rsidP="0021010C">
                    <w:pPr>
                      <w:widowControl w:val="0"/>
                      <w:autoSpaceDE w:val="0"/>
                      <w:autoSpaceDN w:val="0"/>
                      <w:adjustRightInd w:val="0"/>
                      <w:spacing w:after="0"/>
                      <w:rPr>
                        <w:rFonts w:ascii="Calibri" w:hAnsi="Calibri"/>
                        <w:sz w:val="22"/>
                        <w:szCs w:val="22"/>
                      </w:rPr>
                    </w:pPr>
                    <w:r w:rsidRPr="00476697">
                      <w:rPr>
                        <w:rFonts w:ascii="Calibri" w:hAnsi="Calibri"/>
                        <w:sz w:val="22"/>
                        <w:szCs w:val="22"/>
                      </w:rPr>
                      <w:t xml:space="preserve">TAG your photos with the tags ‘futurescape12’ and ‘past’, ‘present’ or ‘future’. Include your </w:t>
                    </w:r>
                    <w:r>
                      <w:rPr>
                        <w:rFonts w:ascii="Calibri" w:hAnsi="Calibri"/>
                        <w:sz w:val="22"/>
                        <w:szCs w:val="22"/>
                      </w:rPr>
                      <w:t>captions as DESCRIPTIONS:</w:t>
                    </w:r>
                  </w:p>
                  <w:p w:rsidR="00C777D5" w:rsidRPr="00476697" w:rsidRDefault="00C777D5" w:rsidP="00C07C44">
                    <w:pPr>
                      <w:widowControl w:val="0"/>
                      <w:numPr>
                        <w:ilvl w:val="0"/>
                        <w:numId w:val="13"/>
                      </w:numPr>
                      <w:autoSpaceDE w:val="0"/>
                      <w:autoSpaceDN w:val="0"/>
                      <w:adjustRightInd w:val="0"/>
                      <w:spacing w:after="0"/>
                      <w:rPr>
                        <w:rFonts w:ascii="Calibri" w:hAnsi="Calibri"/>
                        <w:sz w:val="22"/>
                        <w:szCs w:val="22"/>
                      </w:rPr>
                    </w:pPr>
                    <w:r w:rsidRPr="00476697">
                      <w:rPr>
                        <w:rFonts w:ascii="Calibri" w:hAnsi="Calibri"/>
                        <w:sz w:val="22"/>
                        <w:szCs w:val="22"/>
                      </w:rPr>
                      <w:t>Select the photo.</w:t>
                    </w:r>
                  </w:p>
                  <w:p w:rsidR="00C777D5" w:rsidRPr="00476697" w:rsidRDefault="00C777D5" w:rsidP="00C07C44">
                    <w:pPr>
                      <w:widowControl w:val="0"/>
                      <w:numPr>
                        <w:ilvl w:val="0"/>
                        <w:numId w:val="13"/>
                      </w:numPr>
                      <w:autoSpaceDE w:val="0"/>
                      <w:autoSpaceDN w:val="0"/>
                      <w:adjustRightInd w:val="0"/>
                      <w:spacing w:after="0"/>
                      <w:rPr>
                        <w:rFonts w:ascii="Calibri" w:hAnsi="Calibri"/>
                        <w:sz w:val="22"/>
                        <w:szCs w:val="22"/>
                      </w:rPr>
                    </w:pPr>
                    <w:r w:rsidRPr="00476697">
                      <w:rPr>
                        <w:rFonts w:ascii="Calibri" w:hAnsi="Calibri"/>
                        <w:sz w:val="22"/>
                        <w:szCs w:val="22"/>
                      </w:rPr>
                      <w:t>Click on ‘Add a Description’ and enter the caption.</w:t>
                    </w:r>
                  </w:p>
                  <w:p w:rsidR="00C777D5" w:rsidRPr="00476697" w:rsidRDefault="00C777D5" w:rsidP="00C07C44">
                    <w:pPr>
                      <w:widowControl w:val="0"/>
                      <w:numPr>
                        <w:ilvl w:val="0"/>
                        <w:numId w:val="13"/>
                      </w:numPr>
                      <w:autoSpaceDE w:val="0"/>
                      <w:autoSpaceDN w:val="0"/>
                      <w:adjustRightInd w:val="0"/>
                      <w:spacing w:after="0"/>
                      <w:rPr>
                        <w:rFonts w:ascii="Calibri" w:hAnsi="Calibri"/>
                        <w:sz w:val="22"/>
                        <w:szCs w:val="22"/>
                      </w:rPr>
                    </w:pPr>
                    <w:r w:rsidRPr="00476697">
                      <w:rPr>
                        <w:rFonts w:ascii="Calibri" w:hAnsi="Calibri"/>
                        <w:sz w:val="22"/>
                        <w:szCs w:val="22"/>
                      </w:rPr>
                      <w:t>Click on Tags and add the tag: ‘futurescape12’, click ENTER. Add second tag: ‘past’, ‘present’ OR ‘future’.</w:t>
                    </w:r>
                  </w:p>
                  <w:p w:rsidR="00C777D5" w:rsidRPr="00476697" w:rsidRDefault="00C777D5" w:rsidP="00C07C44">
                    <w:pPr>
                      <w:widowControl w:val="0"/>
                      <w:numPr>
                        <w:ilvl w:val="0"/>
                        <w:numId w:val="13"/>
                      </w:numPr>
                      <w:autoSpaceDE w:val="0"/>
                      <w:autoSpaceDN w:val="0"/>
                      <w:adjustRightInd w:val="0"/>
                      <w:spacing w:after="0"/>
                      <w:rPr>
                        <w:rFonts w:ascii="Calibri" w:hAnsi="Calibri"/>
                        <w:sz w:val="22"/>
                        <w:szCs w:val="22"/>
                      </w:rPr>
                    </w:pPr>
                    <w:r w:rsidRPr="00476697">
                      <w:rPr>
                        <w:rFonts w:ascii="Calibri" w:hAnsi="Calibri"/>
                        <w:sz w:val="22"/>
                        <w:szCs w:val="22"/>
                      </w:rPr>
                      <w:t xml:space="preserve">Repeat for each picture and click on </w:t>
                    </w:r>
                    <w:r w:rsidRPr="00A67A7C">
                      <w:rPr>
                        <w:rFonts w:ascii="Calibri" w:hAnsi="Calibri"/>
                        <w:b/>
                        <w:color w:val="AA2B1E"/>
                        <w:sz w:val="22"/>
                        <w:szCs w:val="22"/>
                      </w:rPr>
                      <w:t>Upload Photos</w:t>
                    </w:r>
                    <w:r w:rsidRPr="00476697">
                      <w:rPr>
                        <w:rFonts w:ascii="Calibri" w:hAnsi="Calibri"/>
                        <w:sz w:val="22"/>
                        <w:szCs w:val="22"/>
                      </w:rPr>
                      <w:t>.</w:t>
                    </w:r>
                  </w:p>
                  <w:p w:rsidR="00C777D5" w:rsidRPr="00476697" w:rsidRDefault="00C777D5" w:rsidP="0021010C">
                    <w:pPr>
                      <w:spacing w:after="0"/>
                      <w:rPr>
                        <w:rFonts w:ascii="Calibri" w:hAnsi="Calibri"/>
                        <w:sz w:val="22"/>
                        <w:szCs w:val="22"/>
                      </w:rPr>
                    </w:pPr>
                  </w:p>
                  <w:p w:rsidR="00C777D5" w:rsidRPr="00476697" w:rsidRDefault="00C777D5" w:rsidP="0021010C">
                    <w:pPr>
                      <w:spacing w:after="0"/>
                      <w:rPr>
                        <w:rFonts w:ascii="Calibri" w:hAnsi="Calibri"/>
                        <w:sz w:val="22"/>
                        <w:szCs w:val="22"/>
                      </w:rPr>
                    </w:pPr>
                    <w:r w:rsidRPr="00476697">
                      <w:rPr>
                        <w:rFonts w:ascii="Calibri" w:hAnsi="Calibri"/>
                        <w:sz w:val="22"/>
                        <w:szCs w:val="22"/>
                      </w:rPr>
                      <w:t>If you do not have a Flickr account and do not want to set one up.</w:t>
                    </w:r>
                  </w:p>
                  <w:p w:rsidR="00C777D5" w:rsidRPr="002B4E12" w:rsidRDefault="00C777D5" w:rsidP="002B4E12">
                    <w:pPr>
                      <w:numPr>
                        <w:ilvl w:val="0"/>
                        <w:numId w:val="11"/>
                      </w:numPr>
                      <w:spacing w:after="120"/>
                      <w:rPr>
                        <w:rFonts w:ascii="Calibri" w:hAnsi="Calibri"/>
                        <w:sz w:val="22"/>
                        <w:szCs w:val="22"/>
                      </w:rPr>
                    </w:pPr>
                    <w:r w:rsidRPr="00476697">
                      <w:rPr>
                        <w:rFonts w:ascii="Calibri" w:hAnsi="Calibri"/>
                        <w:sz w:val="22"/>
                        <w:szCs w:val="22"/>
                      </w:rPr>
                      <w:t xml:space="preserve">UPLOAD BY EMAIL, Email each photo to </w:t>
                    </w:r>
                    <w:r w:rsidRPr="00476697">
                      <w:rPr>
                        <w:rFonts w:ascii="Calibri" w:hAnsi="Calibri"/>
                        <w:sz w:val="22"/>
                        <w:szCs w:val="22"/>
                      </w:rPr>
                      <w:fldChar w:fldCharType="begin"/>
                    </w:r>
                    <w:r w:rsidRPr="00476697">
                      <w:rPr>
                        <w:rFonts w:ascii="Calibri" w:hAnsi="Calibri"/>
                        <w:sz w:val="22"/>
                        <w:szCs w:val="22"/>
                      </w:rPr>
                      <w:instrText xml:space="preserve"> </w:instrText>
                    </w:r>
                    <w:r w:rsidRPr="00476697">
                      <w:rPr>
                        <w:rFonts w:ascii="Calibri" w:hAnsi="Calibri"/>
                        <w:sz w:val="22"/>
                        <w:szCs w:val="22"/>
                      </w:rPr>
                      <w:fldChar w:fldCharType="begin"/>
                    </w:r>
                    <w:r w:rsidRPr="00476697">
                      <w:rPr>
                        <w:rFonts w:ascii="Calibri" w:hAnsi="Calibri"/>
                        <w:sz w:val="22"/>
                        <w:szCs w:val="22"/>
                      </w:rPr>
                      <w:instrText xml:space="preserve"> PRIVATE "&lt;INPUT NAME=\"magic_cookie\" VALUE=\"cb382da04f87e4cf175f2e4ec53b20bc\" TYPE=\"hidden\"&gt;" </w:instrText>
                    </w:r>
                    <w:r w:rsidRPr="00476697">
                      <w:rPr>
                        <w:rFonts w:ascii="Calibri" w:hAnsi="Calibri"/>
                        <w:sz w:val="22"/>
                        <w:szCs w:val="22"/>
                      </w:rPr>
                      <w:fldChar w:fldCharType="end"/>
                    </w:r>
                    <w:r w:rsidRPr="00476697">
                      <w:rPr>
                        <w:rFonts w:ascii="Calibri" w:hAnsi="Calibri"/>
                        <w:sz w:val="22"/>
                        <w:szCs w:val="22"/>
                      </w:rPr>
                      <w:instrText xml:space="preserve">MACROBUTTON HTMLDirect </w:instrText>
                    </w:r>
                    <w:r w:rsidRPr="00476697">
                      <w:rPr>
                        <w:rFonts w:ascii="Calibri" w:hAnsi="Calibri"/>
                        <w:sz w:val="22"/>
                        <w:szCs w:val="22"/>
                      </w:rPr>
                      <w:fldChar w:fldCharType="end"/>
                    </w:r>
                    <w:hyperlink r:id="rId9" w:history="1">
                      <w:r w:rsidRPr="00476697">
                        <w:rPr>
                          <w:rFonts w:ascii="Calibri" w:hAnsi="Calibri"/>
                          <w:szCs w:val="22"/>
                        </w:rPr>
                        <w:t>god95born@photos.flickr.com</w:t>
                      </w:r>
                    </w:hyperlink>
                    <w:r w:rsidRPr="00476697">
                      <w:rPr>
                        <w:rFonts w:ascii="Calibri" w:hAnsi="Calibri"/>
                        <w:sz w:val="22"/>
                        <w:szCs w:val="22"/>
                      </w:rPr>
                      <w:t xml:space="preserve">. To add tags and a </w:t>
                    </w:r>
                    <w:r>
                      <w:rPr>
                        <w:rFonts w:ascii="Calibri" w:hAnsi="Calibri"/>
                        <w:sz w:val="22"/>
                        <w:szCs w:val="22"/>
                      </w:rPr>
                      <w:t>caption</w:t>
                    </w:r>
                    <w:r w:rsidRPr="00476697">
                      <w:rPr>
                        <w:rFonts w:ascii="Calibri" w:hAnsi="Calibri"/>
                        <w:sz w:val="22"/>
                        <w:szCs w:val="22"/>
                      </w:rPr>
                      <w:t>: Type ‘tags:’ in the subject line of the email followed by the list of tags you want added to the photo (e.g. futurescape12, past). The body of the email will serve as the caption of the photo.</w:t>
                    </w:r>
                  </w:p>
                  <w:p w:rsidR="00C777D5" w:rsidRPr="006F7280" w:rsidRDefault="00C777D5" w:rsidP="00CD0056">
                    <w:pPr>
                      <w:rPr>
                        <w:rFonts w:ascii="Calibri" w:hAnsi="Calibri"/>
                        <w:sz w:val="22"/>
                      </w:rPr>
                    </w:pPr>
                    <w:r w:rsidRPr="00476697">
                      <w:rPr>
                        <w:rFonts w:ascii="Calibri" w:hAnsi="Calibri"/>
                        <w:sz w:val="22"/>
                        <w:szCs w:val="22"/>
                      </w:rPr>
                      <w:t>After you have uploaded, tagged and described your p</w:t>
                    </w:r>
                    <w:r>
                      <w:rPr>
                        <w:rFonts w:ascii="Calibri" w:hAnsi="Calibri"/>
                        <w:sz w:val="22"/>
                        <w:szCs w:val="22"/>
                      </w:rPr>
                      <w:t>h</w:t>
                    </w:r>
                    <w:r w:rsidRPr="00476697">
                      <w:rPr>
                        <w:rFonts w:ascii="Calibri" w:hAnsi="Calibri"/>
                        <w:sz w:val="22"/>
                        <w:szCs w:val="22"/>
                      </w:rPr>
                      <w:t>otos, you can add your tagged photos to the Fli</w:t>
                    </w:r>
                    <w:r>
                      <w:rPr>
                        <w:rFonts w:ascii="Calibri" w:hAnsi="Calibri"/>
                        <w:sz w:val="22"/>
                        <w:szCs w:val="22"/>
                      </w:rPr>
                      <w:t xml:space="preserve">ckr group called “Futurescape </w:t>
                    </w:r>
                    <w:r w:rsidRPr="00476697">
                      <w:rPr>
                        <w:rFonts w:ascii="Calibri" w:hAnsi="Calibri"/>
                        <w:sz w:val="22"/>
                        <w:szCs w:val="22"/>
                      </w:rPr>
                      <w:t>12”</w:t>
                    </w:r>
                    <w:r w:rsidRPr="006F7280">
                      <w:rPr>
                        <w:rFonts w:ascii="Calibri" w:hAnsi="Calibri"/>
                        <w:sz w:val="22"/>
                      </w:rPr>
                      <w:t>.</w:t>
                    </w:r>
                  </w:p>
                  <w:p w:rsidR="00C777D5" w:rsidRPr="00A67A7C" w:rsidRDefault="00C777D5" w:rsidP="0021010C">
                    <w:pPr>
                      <w:rPr>
                        <w:rFonts w:ascii="Calibri" w:hAnsi="Calibri"/>
                        <w:sz w:val="22"/>
                        <w:szCs w:val="22"/>
                      </w:rPr>
                    </w:pPr>
                  </w:p>
                  <w:p w:rsidR="00C777D5" w:rsidRPr="001B41FE" w:rsidRDefault="00C777D5" w:rsidP="0021010C"/>
                  <w:p w:rsidR="00C777D5" w:rsidRPr="00A67A7C" w:rsidRDefault="00C777D5" w:rsidP="0021010C">
                    <w:pPr>
                      <w:widowControl w:val="0"/>
                      <w:autoSpaceDE w:val="0"/>
                      <w:autoSpaceDN w:val="0"/>
                      <w:adjustRightInd w:val="0"/>
                      <w:spacing w:after="0"/>
                      <w:rPr>
                        <w:rFonts w:ascii="Calibri" w:hAnsi="Calibri"/>
                        <w:color w:val="808080"/>
                        <w:sz w:val="28"/>
                        <w:szCs w:val="22"/>
                      </w:rPr>
                    </w:pPr>
                  </w:p>
                  <w:p w:rsidR="00C777D5" w:rsidRPr="00A67A7C" w:rsidRDefault="00C777D5" w:rsidP="0021010C">
                    <w:pPr>
                      <w:widowControl w:val="0"/>
                      <w:autoSpaceDE w:val="0"/>
                      <w:autoSpaceDN w:val="0"/>
                      <w:adjustRightInd w:val="0"/>
                      <w:spacing w:after="0"/>
                      <w:rPr>
                        <w:rFonts w:ascii="Calibri" w:hAnsi="Calibri"/>
                        <w:color w:val="808080"/>
                        <w:sz w:val="28"/>
                        <w:szCs w:val="22"/>
                      </w:rPr>
                    </w:pPr>
                  </w:p>
                  <w:p w:rsidR="00C777D5" w:rsidRPr="00A67A7C" w:rsidRDefault="00C777D5" w:rsidP="0021010C">
                    <w:pPr>
                      <w:widowControl w:val="0"/>
                      <w:autoSpaceDE w:val="0"/>
                      <w:autoSpaceDN w:val="0"/>
                      <w:adjustRightInd w:val="0"/>
                      <w:spacing w:after="0"/>
                      <w:rPr>
                        <w:rFonts w:ascii="Calibri" w:hAnsi="Calibri"/>
                        <w:color w:val="808080"/>
                        <w:sz w:val="28"/>
                        <w:szCs w:val="22"/>
                      </w:rPr>
                    </w:pPr>
                    <w:r w:rsidRPr="00A67A7C">
                      <w:rPr>
                        <w:rFonts w:ascii="Calibri" w:hAnsi="Calibri"/>
                        <w:color w:val="808080"/>
                        <w:sz w:val="28"/>
                        <w:szCs w:val="22"/>
                      </w:rPr>
                      <w:t>anthropolgies</w:t>
                    </w:r>
                  </w:p>
                  <w:p w:rsidR="00C777D5" w:rsidRPr="00A67A7C" w:rsidRDefault="00C777D5" w:rsidP="0021010C">
                    <w:pPr>
                      <w:widowControl w:val="0"/>
                      <w:autoSpaceDE w:val="0"/>
                      <w:autoSpaceDN w:val="0"/>
                      <w:adjustRightInd w:val="0"/>
                      <w:spacing w:after="0"/>
                      <w:rPr>
                        <w:rFonts w:ascii="Calibri" w:hAnsi="Calibri"/>
                        <w:color w:val="808080"/>
                        <w:sz w:val="28"/>
                        <w:szCs w:val="22"/>
                      </w:rPr>
                    </w:pPr>
                    <w:r w:rsidRPr="00A67A7C">
                      <w:rPr>
                        <w:rFonts w:ascii="Calibri" w:hAnsi="Calibri"/>
                        <w:color w:val="808080"/>
                        <w:sz w:val="28"/>
                        <w:szCs w:val="22"/>
                      </w:rPr>
                      <w:t xml:space="preserve">We’ll </w:t>
                    </w:r>
                  </w:p>
                  <w:p w:rsidR="00C777D5" w:rsidRPr="00A67A7C" w:rsidRDefault="00C777D5" w:rsidP="0021010C">
                    <w:pPr>
                      <w:widowControl w:val="0"/>
                      <w:autoSpaceDE w:val="0"/>
                      <w:autoSpaceDN w:val="0"/>
                      <w:adjustRightInd w:val="0"/>
                      <w:spacing w:after="0"/>
                      <w:rPr>
                        <w:rFonts w:ascii="Calibri" w:hAnsi="Calibri"/>
                        <w:color w:val="808080"/>
                        <w:sz w:val="28"/>
                        <w:szCs w:val="22"/>
                      </w:rPr>
                    </w:pPr>
                  </w:p>
                  <w:p w:rsidR="00C777D5" w:rsidRPr="00A67A7C" w:rsidRDefault="00C777D5" w:rsidP="0021010C">
                    <w:pPr>
                      <w:widowControl w:val="0"/>
                      <w:autoSpaceDE w:val="0"/>
                      <w:autoSpaceDN w:val="0"/>
                      <w:adjustRightInd w:val="0"/>
                      <w:spacing w:after="0"/>
                      <w:rPr>
                        <w:rFonts w:ascii="Calibri" w:hAnsi="Calibri" w:cs="Lucida Grande"/>
                        <w:bCs/>
                        <w:color w:val="808080"/>
                        <w:sz w:val="28"/>
                      </w:rPr>
                    </w:pPr>
                  </w:p>
                  <w:p w:rsidR="00C777D5" w:rsidRPr="00A67A7C" w:rsidRDefault="00C777D5" w:rsidP="0021010C">
                    <w:pPr>
                      <w:widowControl w:val="0"/>
                      <w:autoSpaceDE w:val="0"/>
                      <w:autoSpaceDN w:val="0"/>
                      <w:adjustRightInd w:val="0"/>
                      <w:spacing w:after="0"/>
                      <w:rPr>
                        <w:rFonts w:ascii="Calibri" w:hAnsi="Calibri" w:cs="Lucida Grande"/>
                        <w:bCs/>
                        <w:color w:val="808080"/>
                        <w:sz w:val="28"/>
                      </w:rPr>
                    </w:pPr>
                    <w:r w:rsidRPr="00A67A7C">
                      <w:rPr>
                        <w:rFonts w:ascii="Calibri" w:hAnsi="Calibri" w:cs="Lucida Grande"/>
                        <w:bCs/>
                        <w:color w:val="808080"/>
                        <w:sz w:val="28"/>
                      </w:rPr>
                      <w:t>Moderator: Cynthia Selin</w:t>
                    </w:r>
                  </w:p>
                  <w:p w:rsidR="00C777D5" w:rsidRPr="00A67A7C" w:rsidRDefault="00C777D5" w:rsidP="0021010C">
                    <w:pPr>
                      <w:widowControl w:val="0"/>
                      <w:autoSpaceDE w:val="0"/>
                      <w:autoSpaceDN w:val="0"/>
                      <w:adjustRightInd w:val="0"/>
                      <w:spacing w:after="0"/>
                      <w:rPr>
                        <w:rFonts w:ascii="Calibri" w:hAnsi="Calibri" w:cs="Lucida Grande"/>
                        <w:bCs/>
                        <w:color w:val="808080"/>
                        <w:sz w:val="28"/>
                      </w:rPr>
                    </w:pPr>
                  </w:p>
                  <w:p w:rsidR="00C777D5" w:rsidRPr="00A67A7C" w:rsidRDefault="00C777D5" w:rsidP="0021010C">
                    <w:pPr>
                      <w:widowControl w:val="0"/>
                      <w:autoSpaceDE w:val="0"/>
                      <w:autoSpaceDN w:val="0"/>
                      <w:adjustRightInd w:val="0"/>
                      <w:spacing w:after="0"/>
                      <w:rPr>
                        <w:rFonts w:ascii="Calibri" w:hAnsi="Calibri"/>
                        <w:color w:val="808080"/>
                        <w:sz w:val="28"/>
                        <w:szCs w:val="22"/>
                      </w:rPr>
                    </w:pPr>
                    <w:r w:rsidRPr="00A67A7C">
                      <w:rPr>
                        <w:rFonts w:ascii="Calibri" w:hAnsi="Calibri" w:cs="Lucida Grande"/>
                        <w:bCs/>
                        <w:color w:val="808080"/>
                        <w:sz w:val="28"/>
                      </w:rPr>
                      <w:t>Writing lines</w:t>
                    </w:r>
                  </w:p>
                  <w:p w:rsidR="00C777D5" w:rsidRPr="002149AE" w:rsidRDefault="00C777D5" w:rsidP="0021010C">
                    <w:pPr>
                      <w:widowControl w:val="0"/>
                      <w:autoSpaceDE w:val="0"/>
                      <w:autoSpaceDN w:val="0"/>
                      <w:adjustRightInd w:val="0"/>
                      <w:spacing w:after="0"/>
                      <w:rPr>
                        <w:rFonts w:ascii="Calibri" w:hAnsi="Calibri" w:cs="Calibri"/>
                        <w:sz w:val="22"/>
                        <w:szCs w:val="32"/>
                      </w:rPr>
                    </w:pPr>
                  </w:p>
                  <w:p w:rsidR="00C777D5" w:rsidRDefault="00C777D5" w:rsidP="0021010C">
                    <w:pPr>
                      <w:pStyle w:val="BodyText"/>
                    </w:pPr>
                  </w:p>
                </w:txbxContent>
              </v:textbox>
            </v:shape>
            <w10:wrap type="through" anchorx="page" anchory="page"/>
          </v:group>
        </w:pict>
      </w:r>
      <w:r>
        <w:rPr>
          <w:noProof/>
        </w:rPr>
        <w:pict>
          <v:shape id="_x0000_s1055" type="#_x0000_t202" style="position:absolute;margin-left:462.6pt;margin-top:222.5pt;width:301.5pt;height:20.65pt;z-index:2516669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" filled="f" stroked="f">
            <v:textbox inset=",0,,0">
              <w:txbxContent>
                <w:p w:rsidR="00C777D5" w:rsidRPr="00E52046" w:rsidRDefault="00C777D5" w:rsidP="00CF1032">
                  <w:pPr>
                    <w:pStyle w:val="Heading3"/>
                  </w:pPr>
                  <w:r>
                    <w:t>technology in Society</w:t>
                  </w:r>
                </w:p>
              </w:txbxContent>
            </v:textbox>
            <w10:wrap anchorx="page" anchory="page"/>
          </v:shape>
        </w:pict>
      </w:r>
      <w:r>
        <w:rPr>
          <w:noProof/>
        </w:rPr>
        <w:pict>
          <v:shape id="Text Box 60" o:spid="_x0000_s1056" type="#_x0000_t202" style="position:absolute;margin-left:28.8pt;margin-top:27.35pt;width:27.9pt;height:12.35pt;z-index:25163827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" filled="f" stroked="f">
            <v:textbox inset="0,0,0,0">
              <w:txbxContent>
                <w:p w:rsidR="00C777D5" w:rsidRDefault="00C777D5" w:rsidP="00125C38">
                  <w:pPr>
                    <w:pStyle w:val="Page-Left"/>
                  </w:pPr>
                  <w:r>
                    <w:t>22</w:t>
                  </w:r>
                </w:p>
              </w:txbxContent>
            </v:textbox>
            <w10:wrap anchorx="page" anchory="page"/>
          </v:shape>
        </w:pict>
      </w:r>
      <w:r>
        <w:rPr>
          <w:noProof/>
        </w:rPr>
        <w:pict>
          <v:shape id="Text Box 59" o:spid="_x0000_s1057" type="#_x0000_t202" style="position:absolute;margin-left:735.3pt;margin-top:27.35pt;width:27.9pt;height:12.35pt;z-index:25163724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" filled="f" stroked="f">
            <v:stroke o:forcedash="t"/>
            <v:textbox inset="0,0,0,0">
              <w:txbxContent>
                <w:p w:rsidR="00C777D5" w:rsidRDefault="00C777D5" w:rsidP="00125C38">
                  <w:pPr>
                    <w:pStyle w:val="Page-Right"/>
                  </w:pPr>
                  <w:r>
                    <w:t>3</w:t>
                  </w:r>
                </w:p>
              </w:txbxContent>
            </v:textbox>
            <w10:wrap anchorx="page" anchory="page"/>
          </v:shape>
        </w:pict>
      </w:r>
      <w:r>
        <w:rPr>
          <w:noProof/>
        </w:rPr>
        <w:pict>
          <v:rect id="_x0000_s1058" style="position:absolute;margin-left:424.8pt;margin-top:43.2pt;width:339.3pt;height:27.35pt;z-index:25166387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" fillcolor="#465e9c" stroked="f" strokecolor="#4a7ebb" strokeweight="1.5pt">
            <v:shadow opacity="22938f" offset="0"/>
            <v:textbox inset=",5.76pt,,5.76pt">
              <w:txbxContent>
                <w:p w:rsidR="00C777D5" w:rsidRPr="00E52046" w:rsidRDefault="00C777D5" w:rsidP="00CF1032">
                  <w:pPr>
                    <w:pStyle w:val="Heading2"/>
                  </w:pPr>
                  <w:r>
                    <w:t>introduction</w:t>
                  </w:r>
                </w:p>
              </w:txbxContent>
            </v:textbox>
            <w10:wrap anchorx="page" anchory="page"/>
          </v:rect>
        </w:pict>
      </w:r>
      <w:r>
        <w:rPr>
          <w:noProof/>
        </w:rPr>
        <w:pict>
          <v:shape id="Text Box 31" o:spid="_x0000_s1059" type="#_x0000_t202" style="position:absolute;margin-left:461.7pt;margin-top:93pt;width:301.5pt;height:20.65pt;z-index:2516648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Qg7fYCAABY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" filled="f" stroked="f">
            <v:textbox inset=",0,,0">
              <w:txbxContent>
                <w:p w:rsidR="00C777D5" w:rsidRPr="00E52046" w:rsidRDefault="00C777D5" w:rsidP="00CF1032">
                  <w:pPr>
                    <w:pStyle w:val="Heading3"/>
                  </w:pPr>
                  <w:r>
                    <w:t>Key questions</w:t>
                  </w:r>
                </w:p>
              </w:txbxContent>
            </v:textbox>
            <w10:wrap anchorx="page" anchory="page"/>
          </v:shape>
        </w:pict>
      </w:r>
      <w:r>
        <w:rPr>
          <w:noProof/>
        </w:rPr>
        <w:pict>
          <v:shape id="Text Box 32" o:spid="_x0000_s1060" type="#_x0000_t202" style="position:absolute;margin-left:462.6pt;margin-top:112.7pt;width:301.5pt;height:130.45pt;z-index:25166592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" filled="f" stroked="f">
            <v:textbox inset=",0,,0">
              <w:txbxContent>
                <w:p w:rsidR="00C777D5" w:rsidRPr="00A67A7C" w:rsidRDefault="00C777D5" w:rsidP="0018264C">
                  <w:pPr>
                    <w:rPr>
                      <w:rFonts w:ascii="Calibri" w:hAnsi="Calibri"/>
                      <w:sz w:val="28"/>
                    </w:rPr>
                  </w:pPr>
                  <w:r w:rsidRPr="00A67A7C">
                    <w:rPr>
                      <w:rFonts w:ascii="Calibri" w:hAnsi="Calibri"/>
                      <w:sz w:val="28"/>
                    </w:rPr>
                    <w:t xml:space="preserve">Where is the future emerging in </w:t>
                  </w:r>
                  <w:smartTag w:uri="urn:schemas-microsoft-com:office:smarttags" w:element="place">
                    <w:smartTag w:uri="urn:schemas-microsoft-com:office:smarttags" w:element="City">
                      <w:r w:rsidRPr="00A67A7C">
                        <w:rPr>
                          <w:rFonts w:ascii="Calibri" w:hAnsi="Calibri"/>
                          <w:sz w:val="28"/>
                        </w:rPr>
                        <w:t>Phoenix</w:t>
                      </w:r>
                    </w:smartTag>
                  </w:smartTag>
                  <w:r w:rsidRPr="00A67A7C">
                    <w:rPr>
                      <w:rFonts w:ascii="Calibri" w:hAnsi="Calibri"/>
                      <w:sz w:val="28"/>
                    </w:rPr>
                    <w:t xml:space="preserve">? </w:t>
                  </w:r>
                </w:p>
                <w:p w:rsidR="00C777D5" w:rsidRPr="00A67A7C" w:rsidRDefault="00C777D5" w:rsidP="00F210FA">
                  <w:pPr>
                    <w:rPr>
                      <w:rFonts w:ascii="Calibri" w:hAnsi="Calibri"/>
                      <w:sz w:val="28"/>
                    </w:rPr>
                  </w:pPr>
                  <w:r w:rsidRPr="00A67A7C">
                    <w:rPr>
                      <w:rFonts w:ascii="Calibri" w:hAnsi="Calibri"/>
                      <w:sz w:val="28"/>
                    </w:rPr>
                    <w:t>What is the role of technology in transforming the urban landscape?</w:t>
                  </w:r>
                </w:p>
                <w:p w:rsidR="00C777D5" w:rsidRPr="00A67A7C" w:rsidRDefault="00C777D5" w:rsidP="0018264C">
                  <w:pPr>
                    <w:rPr>
                      <w:rFonts w:ascii="Calibri" w:hAnsi="Calibri"/>
                      <w:sz w:val="28"/>
                    </w:rPr>
                  </w:pPr>
                  <w:r w:rsidRPr="00A67A7C">
                    <w:rPr>
                      <w:rFonts w:ascii="Calibri" w:hAnsi="Calibri"/>
                      <w:sz w:val="28"/>
                    </w:rPr>
                    <w:t xml:space="preserve">Which futures do you want? </w:t>
                  </w:r>
                </w:p>
                <w:p w:rsidR="00C777D5" w:rsidRDefault="00C777D5" w:rsidP="00CF1032"/>
              </w:txbxContent>
            </v:textbox>
            <w10:wrap type="tight" anchorx="page" anchory="page"/>
          </v:shape>
        </w:pict>
      </w:r>
      <w:r>
        <w:br w:type="page"/>
      </w:r>
      <w:r>
        <w:rPr>
          <w:noProof/>
        </w:rPr>
        <w:pict>
          <v:group id="Group 14365" o:spid="_x0000_s1061" style="position:absolute;margin-left:41.6pt;margin-top:54.8pt;width:340.6pt;height:502.35pt;z-index:251660800;mso-position-horizontal-relative:page;mso-position-vertical-relative:page" coordsize="4325620,6379845" wrapcoords="381 4481 381 7899 4567 8092 10800 8092 10800 9124 -48 9446 -48 12541 4330 12734 10800 12734 10800 13250 -48 13669 -48 17119 5709 17377 10800 17377 10800 17893 428 18215 428 21568 7850 21568 7850 18408 10752 17893 10752 17377 7850 16861 7850 13766 10752 13250 10752 12734 8326 12219 8326 9639 10752 9124 10752 8092 8278 7576 8278 4481 381 44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G0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4QklNA+0AAAAAABAASAAAAAEAAQBI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IAAAAAFJnaHRsb25nAAAB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YAAAAB&#10;AAAAoAAAAG0AAAHgAADMYAAAI8oAGAAB/9j/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f/uAA5BZG9iZQBkgAAAAAH/2wCEAAwICAgJCAwJCQwRCwoLERUPDAwPFRgTExUT&#10;ExgRDAwMDAwMEQwMDAwMDAwMDAwMDAwMDAwMDAwMDAwMDAwMDAwBDQsLDQ4NEA4OEBQODg4UFA4O&#10;Dg4UEQwMDAwMEREMDAwMDAwRDAwMDAwMDAwMDAwMDAwMDAwMDAwMDAwMDAwMDP/AABEIAG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gICAgICAgICAgMC&#10;AgIDBAMCAgMEBQQEBAQEBQYFBQUFBQUGBgcHCAcHBgkJCgoJCQwMDAwMDAwMDAwMDAwMDAEDAwMF&#10;BAUJBgYJDQoJCg0PDg4ODg8PDAwMDAwPDwwMDAwMDA8MDAwMDAwMDAwMDAwMDAwMDAwMDAwMDAwM&#10;DAwM/8AAEQgAyAEmAwERAAIRAQMRAf/dAAQAJ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">
            <v:shape id="Text Box 127" o:spid="_x0000_s1062" type="#_x0000_t202" style="position:absolute;left:1677670;top:5589270;width:263652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EDWwwAA&#10;ANsAAAAPAAAAZHJzL2Rvd25yZXYueG1sRI/BbsIwEETvlfgHa5G4FYccUBswCJBAPcChtB+wipc4&#10;EK8j2yUJX48rVepxNDNvNMt1bxtxJx9qxwpm0wwEcel0zZWC76/96xuIEJE1No5JwUAB1qvRyxIL&#10;7Tr+pPs5ViJBOBSowMTYFlKG0pDFMHUtcfIuzluMSfpKao9dgttG5lk2lxZrTgsGW9oZKm/nH6vA&#10;PmYPf0S018OQY9cO5nA6bpWajPvNAkSkPv6H/9ofWkH+Dr9f0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EEDWwwAAANsAAAAPAAAAAAAAAAAAAAAAAJcCAABkcnMvZG93&#10;bnJldi54bWxQSwUGAAAAAAQABAD1AAAAhwMAAAAA&#10;" filled="f" stroked="f">
              <v:textbox inset=",0,,0">
                <w:txbxContent>
                  <w:p w:rsidR="00C777D5" w:rsidRPr="00795921" w:rsidRDefault="00C777D5" w:rsidP="00125C38">
                    <w:pPr>
                      <w:pStyle w:val="Heading5"/>
                    </w:pPr>
                    <w:r>
                      <w:t>Water</w:t>
                    </w:r>
                  </w:p>
                </w:txbxContent>
              </v:textbox>
            </v:shape>
            <v:group id="Group 16" o:spid="_x0000_s1063" style="position:absolute;left:1689100;top:5785485;width:2625090;height:594360" coordsize="2625090,594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htNwQAAANsAAAAPAAAAZHJzL2Rvd25yZXYueG1sRE/bisIwEH1f8B/CCL7I&#10;mqqg0jWKiMIuiHjZDxiase3aTGoTNf69EYR9m8O5znQeTCVu1LjSsoJ+LwFBnFldcq7g97j+nIBw&#10;HlljZZkUPMjBfNb6mGKq7Z33dDv4XMQQdikqKLyvUyldVpBB17M1ceROtjHoI2xyqRu8x3BTyUGS&#10;jKTBkmNDgTUtC8rOh6tREE4Lt7mutu5vu9tcwviHy9AdKtVph8UXCE/B/4vf7m8d54/g9Us8QM6e&#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i/htNwQAAANsAAAAPAAAA&#10;AAAAAAAAAAAAAKkCAABkcnMvZG93bnJldi54bWxQSwUGAAAAAAQABAD6AAAAlwMAAAAA&#10;">
              <v:shape id="Text Box 128" o:spid="_x0000_s1064" type="#_x0000_t202" style="position:absolute;width:2625090;height:594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filled="f" stroked="f">
                <v:textbox inset=",0,,0"/>
              </v:shape>
              <v:shape id="Text Box 1" o:spid="_x0000_s1065" type="#_x0000_t202" style="position:absolute;left:91440;width:244221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rsidR="00C777D5" w:rsidRDefault="00C777D5" w:rsidP="00125C38">
                      <w:pPr>
                        <w:pStyle w:val="BodyText"/>
                      </w:pPr>
                      <w:r>
                        <w:t>2:30-3:30pm</w:t>
                      </w:r>
                    </w:p>
                    <w:p w:rsidR="00C777D5" w:rsidRDefault="00C777D5" w:rsidP="00125C38">
                      <w:pPr>
                        <w:pStyle w:val="BodyText"/>
                      </w:pPr>
                      <w:r>
                        <w:t xml:space="preserve">The Grand Canal Trail </w:t>
                      </w:r>
                    </w:p>
                  </w:txbxContent>
                </v:textbox>
              </v:shape>
              <v:shape id="Text Box 2" o:spid="_x0000_s1066" type="#_x0000_t202" style="position:absolute;left:91440;top:240030;width:244221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v:textbox>
              </v:shape>
            </v:group>
            <v:group id="Group 231" o:spid="_x0000_s1067" style="position:absolute;left:1689100;top:4423410;width:2109470;height:594360" coordsize="2109470,594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m0VAxQAAANwAAAAPAAAAZHJzL2Rvd25yZXYueG1sRI/dagIxFITvC75DOEJv&#10;iptVQcvWKCIttCCi1gc4bM7+1M3JNomavn0jFHo5zMw3zGIVTSeu5HxrWcE4y0EQl1a3XCs4fb6N&#10;nkH4gKyxs0wKfsjDajl4WGCh7Y0PdD2GWiQI+wIVNCH0hZS+bMigz2xPnLzKOoMhSVdL7fCW4KaT&#10;kzyfSYMtp4UGe9o0VJ6PF6MgVmu/vbzu/Nduv/2O8w9u49NUqcdhXL+ACBTDf/iv/a4VTKZjuJ9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ptFQMUAAADcAAAA&#10;DwAAAAAAAAAAAAAAAACpAgAAZHJzL2Rvd25yZXYueG1sUEsFBgAAAAAEAAQA+gAAAJsDAAAAAA==&#10;">
              <v:shape id="Text Box 124" o:spid="_x0000_s1068" type="#_x0000_t202" style="position:absolute;width:2109470;height:594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sqwwAA&#10;ANwAAAAPAAAAZHJzL2Rvd25yZXYueG1sRE/fa8IwEH4X9j+EG/hmk4lsoxqlDAoKDpwbPp/N2Rab&#10;S9tErfvrl8Fgb/fx/bzFarCNuFLva8canhIFgrhwpuZSw9dnPnkF4QOywcYxabiTh9XyYbTA1Lgb&#10;f9B1H0oRQ9inqKEKoU2l9EVFFn3iWuLInVxvMUTYl9L0eIvhtpFTpZ6lxZpjQ4UtvVVUnPcXq+F9&#10;d+y+N8rbJgt5/pLtuu3p0Gk9fhyyOYhAQ/gX/7nXJs5XM/h9Jl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DJsqwwAAANwAAAAPAAAAAAAAAAAAAAAAAJcCAABkcnMvZG93&#10;bnJldi54bWxQSwUGAAAAAAQABAD1AAAAhwMAAAAA&#10;" filled="f" stroked="f">
                <v:textbox inset=",0,,0"/>
              </v:shape>
              <v:shape id="Text Box 225" o:spid="_x0000_s1069" type="#_x0000_t202" style="position:absolute;left:91440;width:192659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30" inset="0,0,0,0">
                  <w:txbxContent>
                    <w:p w:rsidR="00C777D5" w:rsidRDefault="00C777D5" w:rsidP="00125C38">
                      <w:pPr>
                        <w:pStyle w:val="BodyText"/>
                      </w:pPr>
                      <w:r>
                        <w:t>12-1:30pm</w:t>
                      </w:r>
                    </w:p>
                    <w:p w:rsidR="00C777D5" w:rsidRDefault="00C777D5" w:rsidP="00125C38">
                      <w:pPr>
                        <w:pStyle w:val="BodyText"/>
                      </w:pPr>
                      <w:smartTag w:uri="urn:schemas-microsoft-com:office:smarttags" w:element="place">
                        <w:smartTag w:uri="urn:schemas-microsoft-com:office:smarttags" w:element="PlaceName">
                          <w:r>
                            <w:t>Arizona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w:t>
                      </w:r>
                    </w:p>
                  </w:txbxContent>
                </v:textbox>
              </v:shape>
              <v:shape id="Text Box 230" o:spid="_x0000_s1070" type="#_x0000_t202" style="position:absolute;left:91440;top:240030;width:192659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v:group>
            <v:shape id="Text Box 123" o:spid="_x0000_s1071" type="#_x0000_t202" style="position:absolute;left:1689100;top:4227195;width:263652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pT8wAAA&#10;ANwAAAAPAAAAZHJzL2Rvd25yZXYueG1sRE/NisIwEL4LvkMYwZumehDpGmUVFA96WN0HGJrZprvN&#10;pCTRtj69WRC8zcf3O6tNZ2txJx8qxwpm0wwEceF0xaWC7+t+sgQRIrLG2jEp6CnAZj0crDDXruUv&#10;ul9iKVIIhxwVmBibXMpQGLIYpq4hTtyP8xZjgr6U2mObwm0t51m2kBYrTg0GG9oZKv4uN6vAPmYP&#10;f0K0v4d+jm3Tm8P5tFVqPOo+P0BE6uJb/HIfdZqfLeD/mXSB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pT8wAAAANwAAAAPAAAAAAAAAAAAAAAAAJcCAABkcnMvZG93bnJl&#10;di54bWxQSwUGAAAAAAQABAD1AAAAhAMAAAAA&#10;" filled="f" stroked="f">
              <v:textbox inset=",0,,0">
                <w:txbxContent/>
              </v:textbox>
            </v:shape>
            <v:group id="Group 14347" o:spid="_x0000_s1072" style="position:absolute;left:1677670;top:3114040;width:1560830;height:594360" coordsize="1560830,594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vo1bxAAAAN4AAAAP&#10;AAAAAAAAAAAAAAAAAKkCAABkcnMvZG93bnJldi54bWxQSwUGAAAAAAQABAD6AAAAmgMAAAAA&#10;">
              <v:shape id="Text Box 120" o:spid="_x0000_s1073" type="#_x0000_t202" style="position:absolute;width:1560830;height:594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glZxAAA&#10;ANsAAAAPAAAAZHJzL2Rvd25yZXYueG1sRI9Pa8JAFMTvgt9heYI33diD1ugqoRCoYMF/eH5mn0kw&#10;+zbJbjXtp+8KBY/DzPyGWa47U4k7ta60rGAyjkAQZ1aXnCs4HdPROwjnkTVWlknBDzlYr/q9Jcba&#10;PnhP94PPRYCwi1FB4X0dS+myggy6sa2Jg3e1rUEfZJtL3eIjwE0l36JoKg2WHBYKrOmjoOx2+DYK&#10;vnaX5ncTOVMlPk1nya7ZXs+NUsNBlyxAeOr8K/zf/tQK5jN4fg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JWcQAAADbAAAADwAAAAAAAAAAAAAAAACXAgAAZHJzL2Rv&#10;d25yZXYueG1sUEsFBgAAAAAEAAQA9QAAAIgDAAAAAA==&#10;" filled="f" stroked="f">
                <v:textbox inset=",0,,0"/>
              </v:shape>
              <v:shape id="Text Box 253" o:spid="_x0000_s1074" type="#_x0000_t202" style="position:absolute;left:91440;width:137795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14345" inset="0,0,0,0">
                  <w:txbxContent>
                    <w:p w:rsidR="00C777D5" w:rsidRDefault="00C777D5" w:rsidP="00125C38">
                      <w:pPr>
                        <w:pStyle w:val="BodyText"/>
                      </w:pPr>
                      <w:r>
                        <w:t>10:30-11:30am</w:t>
                      </w:r>
                    </w:p>
                    <w:p w:rsidR="00C777D5" w:rsidRDefault="00C777D5" w:rsidP="00125C38">
                      <w:pPr>
                        <w:pStyle w:val="BodyText"/>
                      </w:pPr>
                      <w:r>
                        <w:t>Aside of Heart Cafe</w:t>
                      </w:r>
                    </w:p>
                  </w:txbxContent>
                </v:textbox>
              </v:shape>
              <v:shape id="Text Box 14345" o:spid="_x0000_s1075" type="#_x0000_t202" style="position:absolute;left:91440;top:240030;width:137795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ltjxQAA&#10;AN4AAAAPAAAAZHJzL2Rvd25yZXYueG1sRE9Na8JAEL0X/A/LCL3VjdaKRlcRsVAoFGM8eByzY7KY&#10;nY3Zrab/vlsoeJvH+5zFqrO1uFHrjWMFw0ECgrhw2nCp4JC/v0xB+ICssXZMCn7Iw2rZe1pgqt2d&#10;M7rtQyliCPsUFVQhNKmUvqjIoh+4hjhyZ9daDBG2pdQt3mO4reUoSSbSouHYUGFDm4qKy/7bKlgf&#10;Odua69dpl50zk+ezhD8nF6We+916DiJQFx7if/eHjvPHr+M3+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WW2PFAAAA3gAAAA8AAAAAAAAAAAAAAAAAlwIAAGRycy9k&#10;b3ducmV2LnhtbFBLBQYAAAAABAAEAPUAAACJAwAAAAA=&#10;" filled="f" stroked="f">
                <v:textbox inset="0,0,0,0">
                  <w:txbxContent/>
                </v:textbox>
              </v:shape>
            </v:group>
            <v:shape id="Text Box 119" o:spid="_x0000_s1076" type="#_x0000_t202" style="position:absolute;left:1677670;top:2898775;width:263652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yyqwAAA&#10;ANsAAAAPAAAAZHJzL2Rvd25yZXYueG1sRE+9TsMwEN6ReAfrKrFRJxkqSOtEFImqQxlo+wCn+IgD&#10;8TmyTZP06fFQqeOn739TT7YXF/Khc6wgX2YgiBunO24VnE8fzy8gQkTW2DsmBTMFqKvHhw2W2o38&#10;RZdjbEUK4VCiAhPjUEoZGkMWw9INxIn7dt5iTNC3UnscU7jtZZFlK2mx49RgcKB3Q83v8c8qsNf8&#10;6g+I9mc3FzgOs9l9HrZKPS2mtzWISFO8i2/uvVbwmsamL+kHy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4yyqwAAAANsAAAAPAAAAAAAAAAAAAAAAAJcCAABkcnMvZG93bnJl&#10;di54bWxQSwUGAAAAAAQABAD1AAAAhAMAAAAA&#10;" filled="f" stroked="f">
              <v:textbox inset=",0,,0">
                <w:txbxContent/>
              </v:textbox>
            </v:shape>
            <v:group id="Group 14364" o:spid="_x0000_s1077" style="position:absolute;left:1677670;top:1777365;width:2625090;height:594360" coordsize="2625090,594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9lPTMUAAADeAAAA&#10;DwAAAAAAAAAAAAAAAACpAgAAZHJzL2Rvd25yZXYueG1sUEsFBgAAAAAEAAQA+gAAAJsDAAAAAA==&#10;">
              <v:shape id="Text Box 116" o:spid="_x0000_s1078" type="#_x0000_t202" style="position:absolute;width:2625090;height:594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0p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L4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50pxgAAANwAAAAPAAAAAAAAAAAAAAAAAJcCAABkcnMv&#10;ZG93bnJldi54bWxQSwUGAAAAAAQABAD1AAAAigMAAAAA&#10;" filled="f" stroked="f">
                <v:textbox inset=",0,,0"/>
              </v:shape>
              <v:shape id="Text Box 14351" o:spid="_x0000_s1079" type="#_x0000_t202" style="position:absolute;left:91440;width:244221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Mu9xQAA&#10;AN4AAAAPAAAAZHJzL2Rvd25yZXYueG1sRE9La8JAEL4X/A/LCL3VjY+KRleRYqFQKMZ48Dhmx2Qx&#10;O5tmtxr/fbdQ8DYf33OW687W4kqtN44VDAcJCOLCacOlgkP+/jID4QOyxtoxKbiTh/Wq97TEVLsb&#10;Z3Tdh1LEEPYpKqhCaFIpfVGRRT9wDXHkzq61GCJsS6lbvMVwW8tRkkylRcOxocKG3ioqLvsfq2Bz&#10;5Gxrvr9Ou+ycmTyfJ/w5vSj13O82CxCBuvAQ/7s/dJw/Gb8O4e+deIN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0y73FAAAA3gAAAA8AAAAAAAAAAAAAAAAAlwIAAGRycy9k&#10;b3ducmV2LnhtbFBLBQYAAAAABAAEAPUAAACJAwAAAAA=&#10;" filled="f" stroked="f">
                <v:textbox style="mso-next-textbox:#Text Box 14363" inset="0,0,0,0">
                  <w:txbxContent>
                    <w:p w:rsidR="00C777D5" w:rsidRDefault="00C777D5" w:rsidP="00125C38">
                      <w:pPr>
                        <w:pStyle w:val="BodyText"/>
                      </w:pPr>
                      <w:r>
                        <w:t>9:30-10:30am</w:t>
                      </w:r>
                    </w:p>
                    <w:p w:rsidR="00C777D5" w:rsidRDefault="00C777D5" w:rsidP="00125C38">
                      <w:pPr>
                        <w:pStyle w:val="BodyText"/>
                      </w:pPr>
                      <w:smartTag w:uri="urn:schemas-microsoft-com:office:smarttags" w:element="place">
                        <w:smartTag w:uri="urn:schemas-microsoft-com:office:smarttags" w:element="PlaceName">
                          <w:r>
                            <w:t>Biosciences</w:t>
                          </w:r>
                        </w:smartTag>
                        <w:r>
                          <w:t xml:space="preserve"> </w:t>
                        </w:r>
                        <w:smartTag w:uri="urn:schemas-microsoft-com:office:smarttags" w:element="PlaceType">
                          <w:r>
                            <w:t>High School</w:t>
                          </w:r>
                        </w:smartTag>
                      </w:smartTag>
                    </w:p>
                    <w:p w:rsidR="00C777D5" w:rsidRDefault="00C777D5" w:rsidP="00125C38">
                      <w:pPr>
                        <w:pStyle w:val="BodyText"/>
                      </w:pPr>
                    </w:p>
                  </w:txbxContent>
                </v:textbox>
              </v:shape>
              <v:shape id="Text Box 14363" o:spid="_x0000_s1080" type="#_x0000_t202" style="position:absolute;left:91440;top:240030;width:244221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jrsxQAA&#10;AN4AAAAPAAAAZHJzL2Rvd25yZXYueG1sRE9Na8JAEL0X+h+WKXirm1YJbeoqUhQEQRrTg8cxOyaL&#10;2dmYXTX+e1co9DaP9zmTWW8bcaHOG8cK3oYJCOLSacOVgt9i+foBwgdkjY1jUnAjD7Pp89MEM+2u&#10;nNNlGyoRQ9hnqKAOoc2k9GVNFv3QtcSRO7jOYoiwq6Tu8BrDbSPfkySVFg3Hhhpb+q6pPG7PVsF8&#10;x/nCnDb7n/yQm6L4THidHpUavPTzLxCB+vAv/nOvdJw/HqU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GOuzFAAAA3gAAAA8AAAAAAAAAAAAAAAAAlwIAAGRycy9k&#10;b3ducmV2LnhtbFBLBQYAAAAABAAEAPUAAACJAwAAAAA=&#10;" filled="f" stroked="f">
                <v:textbox inset="0,0,0,0">
                  <w:txbxContent/>
                </v:textbox>
              </v:shape>
            </v:group>
            <v:shape id="Text Box 115" o:spid="_x0000_s1081" type="#_x0000_t202" style="position:absolute;left:1677670;top:1577340;width:263652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wyIwAAA&#10;ANwAAAAPAAAAZHJzL2Rvd25yZXYueG1sRE/NisIwEL4v+A5hBG9rWg+yVKOooOxBD+v6AEMzNtVm&#10;UpKsbX16s7Cwt/n4fme57m0jHuRD7VhBPs1AEJdO11wpuHzv3z9AhIissXFMCgYKsF6N3pZYaNfx&#10;Fz3OsRIphEOBCkyMbSFlKA1ZDFPXEifu6rzFmKCvpPbYpXDbyFmWzaXFmlODwZZ2hsr7+ccqsM/8&#10;6Y+I9nYYZti1gzmcjlulJuN+swARqY//4j/3p07zsxx+n0kX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mwyIwAAAANwAAAAPAAAAAAAAAAAAAAAAAJcCAABkcnMvZG93bnJl&#10;di54bWxQSwUGAAAAAAQABAD1AAAAhAMAAAAA&#10;" filled="f" stroked="f">
              <v:textbox inset=",0,,0">
                <w:txbxContent>
                  <w:p w:rsidR="00C777D5" w:rsidRPr="00795921" w:rsidRDefault="00C777D5" w:rsidP="00125C38">
                    <w:pPr>
                      <w:pStyle w:val="Heading5"/>
                    </w:pPr>
                    <w:r>
                      <w:t>Solar</w:t>
                    </w:r>
                  </w:p>
                </w:txbxContent>
              </v:textbox>
            </v:shape>
            <v:shape id="Text Box 110" o:spid="_x0000_s1082" type="#_x0000_t202" style="position:absolute;left:354330;width:2636520;height:1005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UrTwwAA&#10;ANsAAAAPAAAAZHJzL2Rvd25yZXYueG1sRI9BawIxFITvBf9DeIK3mnXBUlajqKD0oIfa/oDH5rlZ&#10;3bwsSeru+utNodDjMDPfMMt1bxtxJx9qxwpm0wwEcel0zZWC76/96zuIEJE1No5JwUAB1qvRyxIL&#10;7Tr+pPs5ViJBOBSowMTYFlKG0pDFMHUtcfIuzluMSfpKao9dgttG5ln2Ji3WnBYMtrQzVN7OP1aB&#10;fcwe/ohor4chx64dzOF03Co1GfebBYhIffwP/7U/tIJ8Dr9f0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UrTwwAAANsAAAAPAAAAAAAAAAAAAAAAAJcCAABkcnMvZG93&#10;bnJldi54bWxQSwUGAAAAAAQABAD1AAAAhwMAAAAA&#10;" filled="f" stroked="f">
              <v:textbox inset=",0,,0">
                <w:txbxContent/>
              </v:textbox>
            </v:shape>
            <v:shape id="Picture 14336" o:spid="_x0000_s1083" type="#_x0000_t75" style="position:absolute;left:95885;top:1322070;width:1548765;height:10128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V&#10;SjrFAAAA3gAAAA8AAABkcnMvZG93bnJldi54bWxET0trwkAQvgv9D8sUvOnGB1JSVzGiaJEeor14&#10;G7JjEs3Ohuxq0n/fLQje5uN7znzZmUo8qHGlZQWjYQSCOLO65FzBz2k7+ADhPLLGyjIp+CUHy8Vb&#10;b46xti2n9Dj6XIQQdjEqKLyvYyldVpBBN7Q1ceAutjHoA2xyqRtsQ7ip5DiKZtJgyaGhwJrWBWW3&#10;490o2J3TfZlsqi83vX6fT4c22YySVKn+e7f6BOGp8y/x073XYf50MpnB/zvhBr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FUo6xQAAAN4AAAAPAAAAAAAAAAAAAAAAAJwC&#10;AABkcnMvZG93bnJldi54bWxQSwUGAAAAAAQABAD3AAAAjgMAAAAA&#10;">
              <v:imagedata r:id="rId10" o:title=""/>
              <v:path arrowok="t"/>
            </v:shape>
            <v:shape id="Picture 14337" o:spid="_x0000_s1084" type="#_x0000_t75" style="position:absolute;top:2799715;width:1654810;height:9086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K&#10;gVjCAAAA3gAAAA8AAABkcnMvZG93bnJldi54bWxET9uKwjAQfV/wH8II+7amXrBSTUUUwQcV1vUD&#10;hmZsS5tJaWLt/r0RBN/mcK6zWvemFh21rrSsYDyKQBBnVpecK7j+7X8WIJxH1lhbJgX/5GCdDr5W&#10;mGj74F/qLj4XIYRdggoK75tESpcVZNCNbEMcuJttDfoA21zqFh8h3NRyEkVzabDk0FBgQ9uCsupy&#10;NwqcPXeL/S7O7321ow3F3hzlSanvYb9ZgvDU+4/47T7oMH82ncbweifcINM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ioFYwgAAAN4AAAAPAAAAAAAAAAAAAAAAAJwCAABk&#10;cnMvZG93bnJldi54bWxQSwUGAAAAAAQABAD3AAAAiwMAAAAA&#10;">
              <v:imagedata r:id="rId11" o:title=""/>
              <v:path arrowok="t"/>
            </v:shape>
            <v:shape id="Picture 14338" o:spid="_x0000_s1085" type="#_x0000_t75" style="position:absolute;top:4050665;width:1563370;height:10083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A&#10;qunEAAAA3gAAAA8AAABkcnMvZG93bnJldi54bWxEj0FrwkAQhe9C/8MyBW+6sUpsU1cpBcWrmkKP&#10;Q3aaBLOzaXY18d87B8HbDO/Ne9+sNoNr1JW6UHs2MJsmoIgLb2suDeSn7eQdVIjIFhvPZOBGATbr&#10;l9EKM+t7PtD1GEslIRwyNFDF2GZah6Iih2HqW2LR/nznMMraldp22Eu4a/RbkqTaYc3SUGFL3xUV&#10;5+PFGeh3h9SmfEnsx4/zS8zD4v+3MGb8Onx9goo0xKf5cb23gr+Yz4VX3pEZ9Po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3AqunEAAAA3gAAAA8AAAAAAAAAAAAAAAAAnAIA&#10;AGRycy9kb3ducmV2LnhtbFBLBQYAAAAABAAEAPcAAACNAwAAAAA=&#10;">
              <v:imagedata r:id="rId12" o:title=""/>
              <v:path arrowok="t"/>
            </v:shape>
            <v:shape id="Picture 14340" o:spid="_x0000_s1086" type="#_x0000_t75" style="position:absolute;left:107315;top:5389245;width:1456055;height:9906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D&#10;vOjIAAAA3gAAAA8AAABkcnMvZG93bnJldi54bWxEj09Lw0AQxe+C32EZoTe7qRaR2G3pHwoepGJT&#10;BW9DdkyC2dl0d5um3945CL3NMG/ee7/ZYnCt6inExrOByTgDRVx623Bl4FBs759BxYRssfVMBi4U&#10;YTG/vZlhbv2ZP6jfp0qJCcccDdQpdbnWsazJYRz7jlhuPz44TLKGStuAZzF3rX7IsiftsGFJqLGj&#10;dU3l7/7kDGyPMRy/DruCh7B63/h+8/b9WRgzuhuWL6ASDekq/v9+tVJ/+jgVAMGRGfT8D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8Q7zoyAAAAN4AAAAPAAAAAAAAAAAAAAAA&#10;AJwCAABkcnMvZG93bnJldi54bWxQSwUGAAAAAAQABAD3AAAAkQMAAAAA&#10;">
              <v:imagedata r:id="rId13" o:title=""/>
              <v:path arrowok="t"/>
            </v:shape>
            <w10:wrap type="through" anchorx="page" anchory="page"/>
          </v:group>
        </w:pict>
      </w:r>
      <w:r w:rsidRPr="00B32DD6">
        <w:rPr>
          <w:rFonts w:ascii="Calibri" w:hAnsi="Calibri"/>
          <w:sz w:val="22"/>
          <w:szCs w:val="22"/>
        </w:rPr>
        <w:t xml:space="preserve"> </w:t>
      </w:r>
      <w:r>
        <w:rPr>
          <w:noProof/>
        </w:rPr>
        <w:pict>
          <v:shape id="Text Box 136" o:spid="_x0000_s1087" type="#_x0000_t202" style="position:absolute;margin-left:28.8pt;margin-top:27.35pt;width:27.9pt;height:12.35pt;z-index:2516403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" filled="f" stroked="f">
            <v:stroke o:forcedash="t"/>
            <v:textbox inset="0,0,0,0">
              <w:txbxContent>
                <w:p w:rsidR="00C777D5" w:rsidRPr="00E72028" w:rsidRDefault="00C777D5" w:rsidP="00125C38">
                  <w:pPr>
                    <w:pStyle w:val="Page-Left"/>
                    <w:rPr>
                      <w:color w:val="000000"/>
                    </w:rPr>
                  </w:pPr>
                  <w:r w:rsidRPr="00E72028">
                    <w:rPr>
                      <w:color w:val="000000"/>
                    </w:rPr>
                    <w:t>4</w:t>
                  </w:r>
                </w:p>
              </w:txbxContent>
            </v:textbox>
            <w10:wrap anchorx="page" anchory="page"/>
          </v:shape>
        </w:pict>
      </w:r>
      <w:r>
        <w:rPr>
          <w:noProof/>
        </w:rPr>
        <w:pict>
          <v:shape id="Text Box 135" o:spid="_x0000_s1088" type="#_x0000_t202" style="position:absolute;margin-left:735.3pt;margin-top:27.35pt;width:27.9pt;height:12.35pt;z-index:2516392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" filled="f" stroked="f">
            <v:textbox inset="0,0,0,0">
              <w:txbxContent>
                <w:p w:rsidR="00C777D5" w:rsidRPr="00E72028" w:rsidRDefault="00C777D5" w:rsidP="00E72028">
                  <w:pPr>
                    <w:pStyle w:val="Page-Right"/>
                    <w:spacing w:after="0"/>
                    <w:rPr>
                      <w:color w:val="000000"/>
                    </w:rPr>
                  </w:pPr>
                  <w:r w:rsidRPr="00E72028">
                    <w:rPr>
                      <w:color w:val="000000"/>
                    </w:rPr>
                    <w:t>21</w:t>
                  </w:r>
                </w:p>
              </w:txbxContent>
            </v:textbox>
            <w10:wrap anchorx="page" anchory="page"/>
          </v:shape>
        </w:pict>
      </w:r>
      <w:r>
        <w:rPr>
          <w:noProof/>
        </w:rPr>
        <w:pict>
          <v:group id="Group 262" o:spid="_x0000_s1089" style="position:absolute;margin-left:438.9pt;margin-top:48.85pt;width:313.45pt;height:370.75pt;z-index:251681280;mso-position-horizontal-relative:page;mso-position-vertical-relative:page" coordsize="3980815,4708525" wrapcoords="-52 0 -52 12112 21600 12112 21600 0 -5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">
            <v:group id="Group 260" o:spid="_x0000_s1090" style="position:absolute;left:96520;top:2879725;width:3797300;height:1828800" coordsize="37973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mTPxsIAAADcAAAADwAA&#10;AAAAAAAAAAAAAACpAgAAZHJzL2Rvd25yZXYueG1sUEsFBgAAAAAEAAQA+gAAAJgDAAAAAA==&#10;">
              <v:shape id="_x0000_s1091" type="#_x0000_t202" style="position:absolute;width:3797300;height:182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filled="f" stroked="f"/>
              <v:shape id="Text Box 14366" o:spid="_x0000_s1092" type="#_x0000_t202" style="position:absolute;left:91440;top:45720;width:3614420;height:1873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MZl0xQAA&#10;AN4AAAAPAAAAZHJzL2Rvd25yZXYueG1sRE9Na8JAEL0L/odlCr3pprYEG11FpIVCoZjEQ49jdkwW&#10;s7Mxu9X033cLgrd5vM9Zrgfbigv13jhW8DRNQBBXThuuFezL98kchA/IGlvHpOCXPKxX49ESM+2u&#10;nNOlCLWIIewzVNCE0GVS+qohi37qOuLIHV1vMUTY11L3eI3htpWzJEmlRcOxocGOtg1Vp+LHKth8&#10;c/5mzl+HXX7MTVm+JvyZnpR6fBg2CxCBhnAX39wfOs5/eU5T+H8n3i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xmXTFAAAA3gAAAA8AAAAAAAAAAAAAAAAAlwIAAGRycy9k&#10;b3ducmV2LnhtbFBLBQYAAAAABAAEAPUAAACJAwAAAAA=&#10;" filled="f" stroked="f">
                <v:textbox style="mso-next-textbox:#Text Box 14367" inset="0,0,0,0">
                  <w:txbxContent>
                    <w:p w:rsidR="00C777D5" w:rsidRPr="00A67A7C" w:rsidRDefault="00C777D5" w:rsidP="00E72028">
                      <w:pPr>
                        <w:jc w:val="center"/>
                        <w:rPr>
                          <w:rFonts w:ascii="Calibri" w:hAnsi="Calibri"/>
                          <w:noProof/>
                        </w:rPr>
                      </w:pPr>
                      <w:r w:rsidRPr="00A67A7C">
                        <w:rPr>
                          <w:rFonts w:ascii="Calibri" w:hAnsi="Calibri"/>
                        </w:rPr>
                        <w:t xml:space="preserve">Now you’ve explored the city, considering how new technologies might shape the future. How do you see </w:t>
                      </w:r>
                      <w:smartTag w:uri="urn:schemas-microsoft-com:office:smarttags" w:element="place">
                        <w:smartTag w:uri="urn:schemas-microsoft-com:office:smarttags" w:element="City">
                          <w:r w:rsidRPr="00A67A7C">
                            <w:rPr>
                              <w:rFonts w:ascii="Calibri" w:hAnsi="Calibri"/>
                            </w:rPr>
                            <w:t>Phoenix</w:t>
                          </w:r>
                        </w:smartTag>
                      </w:smartTag>
                      <w:r w:rsidRPr="00A67A7C">
                        <w:rPr>
                          <w:rFonts w:ascii="Calibri" w:hAnsi="Calibri"/>
                        </w:rPr>
                        <w:t xml:space="preserve"> in 30 years?</w:t>
                      </w:r>
                    </w:p>
                  </w:txbxContent>
                </v:textbox>
              </v:shape>
              <v:shape id="Text Box 14367" o:spid="_x0000_s1093" type="#_x0000_t202" style="position:absolute;left:91440;top:231775;width:3614420;height:1873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TzvxQAA&#10;AN4AAAAPAAAAZHJzL2Rvd25yZXYueG1sRE9Na8JAEL0L/odlBG+6aZW0pq4iYkEQSmN66HHMjsli&#10;djbNbjX++26h0Ns83ucs171txJU6bxwreJgmIIhLpw1XCj6K18kzCB+QNTaOScGdPKxXw8ESM+1u&#10;nNP1GCoRQ9hnqKAOoc2k9GVNFv3UtcSRO7vOYoiwq6Tu8BbDbSMfkySVFg3Hhhpb2tZUXo7fVsHm&#10;k/Od+Xo7vefn3BTFIuFDelFqPOo3LyAC9eFf/Ofe6zh/Pkuf4PedeIN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9PO/FAAAA3gAAAA8AAAAAAAAAAAAAAAAAlwIAAGRycy9k&#10;b3ducmV2LnhtbFBLBQYAAAAABAAEAPUAAACJAwAAAAA=&#10;" filled="f" stroked="f">
                <v:textbox style="mso-next-textbox:#Text Box 258" inset="0,0,0,0">
                  <w:txbxContent/>
                </v:textbox>
              </v:shape>
              <v:shape id="Text Box 258" o:spid="_x0000_s1094" type="#_x0000_t202" style="position:absolute;left:91440;top:417830;width:3614420;height:3143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inset="0,0,0,0">
                  <w:txbxContent/>
                </v:textbox>
              </v:shape>
            </v:group>
            <v:shape id="Picture 1" o:spid="_x0000_s1095" type="#_x0000_t75" alt="gm036001.gif" style="position:absolute;width:3980815;height:2651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B&#10;Cf29AAAA2gAAAA8AAABkcnMvZG93bnJldi54bWxET02LwjAQvS/4H8II3tZUBZFqFBFFEQ9a9T40&#10;Y1NtJqWJ2v33m4Pg8fG+Z4vWVuJFjS8dKxj0ExDEudMlFwou583vBIQPyBorx6Tgjzws5p2fGaba&#10;vflErywUIoawT1GBCaFOpfS5IYu+72riyN1cYzFE2BRSN/iO4baSwyQZS4slxwaDNa0M5Y/saRXo&#10;8WRrHsn+eLCj5/2ahdNtfW6V6nXb5RREoDZ8xR/3TiuIW+OVeAPk/B8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uoEJ/b0AAADaAAAADwAAAAAAAAAAAAAAAACcAgAAZHJzL2Rv&#10;d25yZXYueG1sUEsFBgAAAAAEAAQA9wAAAIYDAAAAAA==&#10;">
              <v:imagedata r:id="rId14" o:title=""/>
              <v:path arrowok="t"/>
            </v:shape>
            <w10:wrap type="through" anchorx="page" anchory="page"/>
          </v:group>
        </w:pict>
      </w:r>
      <w:r>
        <w:rPr>
          <w:rFonts w:ascii="Calibri" w:hAnsi="Calibri"/>
          <w:sz w:val="22"/>
          <w:szCs w:val="22"/>
        </w:rPr>
        <w:br w:type="page"/>
      </w:r>
      <w:r>
        <w:rPr>
          <w:noProof/>
        </w:rPr>
        <w:pict>
          <v:shape id="Text Box 133" o:spid="_x0000_s1096" type="#_x0000_t202" style="position:absolute;margin-left:444pt;margin-top:489.5pt;width:300.15pt;height:47.6pt;z-index:2516700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" filled="f" stroked="f">
            <v:textbox inset=",0,,0">
              <w:txbxContent>
                <w:p w:rsidR="00C777D5" w:rsidRDefault="00C777D5" w:rsidP="00CF1032">
                  <w:pPr>
                    <w:pStyle w:val="Heading1"/>
                  </w:pPr>
                  <w:r>
                    <w:t xml:space="preserve">Our </w:t>
                  </w:r>
                  <w:smartTag w:uri="urn:schemas-microsoft-com:office:smarttags" w:element="address">
                    <w:smartTag w:uri="urn:schemas-microsoft-com:office:smarttags" w:element="Street">
                      <w:r>
                        <w:t>Tour Route</w:t>
                      </w:r>
                    </w:smartTag>
                  </w:smartTag>
                </w:p>
              </w:txbxContent>
            </v:textbox>
            <w10:wrap type="tight" anchorx="page" anchory="page"/>
          </v:shape>
        </w:pict>
      </w:r>
      <w:r>
        <w:rPr>
          <w:noProof/>
        </w:rPr>
        <w:pict>
          <v:shape id="Picture 287" o:spid="_x0000_s1097" type="#_x0000_t75" style="position:absolute;margin-left:437.45pt;margin-top:85.8pt;width:313pt;height:345.4pt;z-index:251671040;visibility:visible;mso-position-horizontal-relative:page;mso-position-vertical-relative:page" wrapcoords="-52 0 -52 21553 21600 21553 21600 0 -52 0">
            <v:imagedata r:id="rId15" o:title=""/>
            <w10:wrap type="through" anchorx="page" anchory="page"/>
          </v:shape>
        </w:pict>
      </w:r>
      <w:r>
        <w:rPr>
          <w:noProof/>
        </w:rPr>
        <w:pict>
          <v:shape id="_x0000_s1098" type="#_x0000_t202" style="position:absolute;margin-left:734.3pt;margin-top:27.35pt;width:27.9pt;height:12.35pt;z-index:2516423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" filled="f" stroked="f">
            <v:stroke o:forcedash="t"/>
            <v:textbox inset="0,0,0,0">
              <w:txbxContent>
                <w:p w:rsidR="00C777D5" w:rsidRPr="00E72028" w:rsidRDefault="00C777D5" w:rsidP="00125C38">
                  <w:pPr>
                    <w:pStyle w:val="Page-Right"/>
                    <w:rPr>
                      <w:color w:val="000000"/>
                    </w:rPr>
                  </w:pPr>
                  <w:r w:rsidRPr="00E72028">
                    <w:rPr>
                      <w:color w:val="000000"/>
                    </w:rPr>
                    <w:t>5</w:t>
                  </w:r>
                </w:p>
              </w:txbxContent>
            </v:textbox>
            <w10:wrap anchorx="page" anchory="page"/>
          </v:shape>
        </w:pict>
      </w:r>
      <w:r w:rsidRPr="00B32DD6">
        <w:rPr>
          <w:rFonts w:ascii="Calibri" w:hAnsi="Calibri"/>
          <w:sz w:val="22"/>
          <w:szCs w:val="22"/>
        </w:rPr>
        <w:t xml:space="preserve"> </w:t>
      </w:r>
      <w:r>
        <w:rPr>
          <w:noProof/>
        </w:rPr>
        <w:pict>
          <v:shape id="_x0000_s1099" type="#_x0000_t202" style="position:absolute;margin-left:28.8pt;margin-top:27.35pt;width:27.9pt;height:12.35pt;z-index:2516433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" filled="f" stroked="f">
            <v:textbox inset="0,0,0,0">
              <w:txbxContent>
                <w:p w:rsidR="00C777D5" w:rsidRPr="00E72028" w:rsidRDefault="00C777D5" w:rsidP="00125C38">
                  <w:pPr>
                    <w:pStyle w:val="Page-Left"/>
                    <w:rPr>
                      <w:color w:val="000000"/>
                    </w:rPr>
                  </w:pPr>
                  <w:r>
                    <w:rPr>
                      <w:color w:val="000000"/>
                    </w:rPr>
                    <w:t>20</w:t>
                  </w:r>
                </w:p>
              </w:txbxContent>
            </v:textbox>
            <w10:wrap anchorx="page" anchory="page"/>
          </v:shape>
        </w:pict>
      </w:r>
      <w:r>
        <w:rPr>
          <w:noProof/>
        </w:rPr>
        <w:pict>
          <v:group id="Group 14355" o:spid="_x0000_s1100" style="position:absolute;margin-left:47.4pt;margin-top:77.35pt;width:333pt;height:381pt;z-index:251682304;mso-position-horizontal-relative:page;mso-position-vertical-relative:page" coordsize="4229100,4838700" wrapcoords="-49 0 -49 12671 21211 12671 21211 0 -49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">
            <v:shape id="Picture 3" o:spid="_x0000_s1101" type="#_x0000_t75" alt="Phx_Wash&amp;_1stSt_streetcars.jpg" style="position:absolute;width:4144645;height:28441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0&#10;EnjBAAAA2wAAAA8AAABkcnMvZG93bnJldi54bWxET89rwjAUvg/2P4Q32G2mlaFSjTIKg542tcJ2&#10;fDbPpti8lCbV+t+bg+Dx4/u92oy2FRfqfeNYQTpJQBBXTjdcKziU3x8LED4ga2wdk4IbedisX19W&#10;mGl35R1d9qEWMYR9hgpMCF0mpa8MWfQT1xFH7uR6iyHCvpa6x2sMt62cJslMWmw4NhjsKDdUnfeD&#10;VXD8adL58J8Oocq3xedvaYr8zyj1/jZ+LUEEGsNT/HAXWsE0jo1f4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a0EnjBAAAA2wAAAA8AAAAAAAAAAAAAAAAAnAIAAGRy&#10;cy9kb3ducmV2LnhtbFBLBQYAAAAABAAEAPcAAACKAwAAAAA=&#10;">
              <v:imagedata r:id="rId16" o:title=""/>
              <v:path arrowok="t"/>
            </v:shape>
            <v:shape id="Text Box 224" o:spid="_x0000_s1102" type="#_x0000_t202" style="position:absolute;left:254000;top:3009900;width:3975100;height:182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h1gxQAA&#10;ANwAAAAPAAAAZHJzL2Rvd25yZXYueG1sRI9Pa8JAFMTvBb/D8oTe6sYgNURXUVHxoLT+OXh8ZJ9J&#10;MPs2ZLcm/fauUOhxmJnfMNN5ZyrxoMaVlhUMBxEI4szqknMFl/PmIwHhPLLGyjIp+CUH81nvbYqp&#10;ti0f6XHyuQgQdikqKLyvUyldVpBBN7A1cfButjHog2xyqRtsA9xUMo6iT2mw5LBQYE2rgrL76cco&#10;oH1nzodkvPZfy9s2uibf7V7nSr33u8UEhKfO/4f/2jutII5H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KHWDFAAAA3AAAAA8AAAAAAAAAAAAAAAAAlwIAAGRycy9k&#10;b3ducmV2LnhtbFBLBQYAAAAABAAEAPUAAACJAwAAAAA=&#10;" filled="f" stroked="f">
              <v:textbox>
                <w:txbxContent>
                  <w:p w:rsidR="00C777D5" w:rsidRPr="00A67A7C" w:rsidRDefault="00C777D5" w:rsidP="00CF7DCB">
                    <w:pPr>
                      <w:spacing w:after="0"/>
                      <w:jc w:val="center"/>
                      <w:rPr>
                        <w:rFonts w:ascii="Calibri" w:hAnsi="Calibri"/>
                      </w:rPr>
                    </w:pPr>
                    <w:smartTag w:uri="urn:schemas-microsoft-com:office:smarttags" w:element="place">
                      <w:smartTag w:uri="urn:schemas-microsoft-com:office:smarttags" w:element="State">
                        <w:r w:rsidRPr="00A67A7C">
                          <w:rPr>
                            <w:rFonts w:ascii="Calibri" w:hAnsi="Calibri"/>
                          </w:rPr>
                          <w:t>Washington</w:t>
                        </w:r>
                      </w:smartTag>
                    </w:smartTag>
                    <w:r w:rsidRPr="00A67A7C">
                      <w:rPr>
                        <w:rFonts w:ascii="Calibri" w:hAnsi="Calibri"/>
                      </w:rPr>
                      <w:t xml:space="preserve"> and 1</w:t>
                    </w:r>
                    <w:r w:rsidRPr="00A67A7C">
                      <w:rPr>
                        <w:rFonts w:ascii="Calibri" w:hAnsi="Calibri"/>
                        <w:vertAlign w:val="superscript"/>
                      </w:rPr>
                      <w:t>st</w:t>
                    </w:r>
                    <w:r w:rsidRPr="00A67A7C">
                      <w:rPr>
                        <w:rFonts w:ascii="Calibri" w:hAnsi="Calibri"/>
                      </w:rPr>
                      <w:t xml:space="preserve"> (1911)</w:t>
                    </w:r>
                  </w:p>
                  <w:p w:rsidR="00C777D5" w:rsidRPr="00A67A7C" w:rsidRDefault="00C777D5" w:rsidP="00CF7DCB">
                    <w:pPr>
                      <w:spacing w:after="0"/>
                      <w:jc w:val="center"/>
                      <w:rPr>
                        <w:rFonts w:ascii="Calibri" w:hAnsi="Calibri"/>
                      </w:rPr>
                    </w:pPr>
                    <w:r w:rsidRPr="00A67A7C">
                      <w:rPr>
                        <w:rFonts w:ascii="Calibri" w:hAnsi="Calibri"/>
                      </w:rPr>
                      <w:t>What’s here today? How has this street changed?</w:t>
                    </w:r>
                  </w:p>
                  <w:p w:rsidR="00C777D5" w:rsidRPr="00A67A7C" w:rsidRDefault="00C777D5" w:rsidP="00CF7DCB">
                    <w:pPr>
                      <w:spacing w:after="0"/>
                      <w:jc w:val="center"/>
                      <w:rPr>
                        <w:rFonts w:ascii="Calibri" w:hAnsi="Calibri"/>
                      </w:rPr>
                    </w:pPr>
                    <w:r w:rsidRPr="00A67A7C">
                      <w:rPr>
                        <w:rFonts w:ascii="Calibri" w:hAnsi="Calibri"/>
                      </w:rPr>
                      <w:t xml:space="preserve">What will this area look like 100 years from now? </w:t>
                    </w:r>
                  </w:p>
                </w:txbxContent>
              </v:textbox>
            </v:shape>
            <w10:wrap type="through" anchorx="page" anchory="page"/>
          </v:group>
        </w:pict>
      </w:r>
      <w:r>
        <w:rPr>
          <w:rFonts w:ascii="Calibri" w:hAnsi="Calibri"/>
          <w:sz w:val="22"/>
          <w:szCs w:val="22"/>
        </w:rPr>
        <w:br w:type="page"/>
      </w:r>
      <w:r>
        <w:rPr>
          <w:noProof/>
        </w:rPr>
        <w:pict>
          <v:group id="Group 14377" o:spid="_x0000_s1103" style="position:absolute;margin-left:48.85pt;margin-top:48.85pt;width:290.8pt;height:542.85pt;z-index:251662848;mso-position-horizontal-relative:page;mso-position-vertical-relative:page" coordsize="3693160,6893981" wrapcoords="111 0 111 6355 16478 6355 16478 0 11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">
            <v:shape id="Text Box 137" o:spid="_x0000_s1104" type="#_x0000_t202" style="position:absolute;left:35560;top:2290066;width:3657600;height:3658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rsidR="00C777D5" w:rsidRPr="002149AE" w:rsidRDefault="00C777D5" w:rsidP="00125C38">
                    <w:pPr>
                      <w:pStyle w:val="Heading5"/>
                      <w:rPr>
                        <w:sz w:val="36"/>
                      </w:rPr>
                    </w:pPr>
                    <w:r w:rsidRPr="002149AE">
                      <w:rPr>
                        <w:sz w:val="36"/>
                      </w:rPr>
                      <w:t>Photograph your Thoughts</w:t>
                    </w:r>
                  </w:p>
                </w:txbxContent>
              </v:textbox>
            </v:shape>
            <v:group id="Group 14376" o:spid="_x0000_s1105" style="position:absolute;top:2744470;width:3657600;height:4149511" coordsize="3657600,4149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nuJ9xAAAAN4AAAAP&#10;AAAAAAAAAAAAAAAAAKkCAABkcnMvZG93bnJldi54bWxQSwUGAAAAAAQABAD6AAAAmgMAAAAA&#10;">
              <v:shape id="_x0000_s1106" type="#_x0000_t202" style="position:absolute;top:11;width:3657600;height:4149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e6UxAAA&#10;ANsAAAAPAAAAZHJzL2Rvd25yZXYueG1sRI/RasJAEEXfC/7DMoIvpW4qWCR1FbEERIrS1A8YstNs&#10;aHY2ZNcY/77zIPRthnvn3jPr7ehbNVAfm8AGXucZKOIq2IZrA5fv4mUFKiZki21gMnCnCNvN5GmN&#10;uQ03/qKhTLWSEI45GnApdbnWsXLkMc5DRyzaT+g9Jln7WtsebxLuW73IsjftsWFpcNjR3lH1W169&#10;gcXluPwsu+GoP4pVcy7cc+LqZMxsOu7eQSUa07/5cX2wgi/08osMo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XulMQAAADbAAAADwAAAAAAAAAAAAAAAACXAgAAZHJzL2Rv&#10;d25yZXYueG1sUEsFBgAAAAAEAAQA9QAAAIgDAAAAAA==&#10;" filled="f" stroked="f">
                <v:textbox inset="0,0,0,0"/>
              </v:shape>
              <v:shape id="Text Box 263" o:spid="_x0000_s1107"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w:p w:rsidR="00C777D5" w:rsidRPr="00A67A7C" w:rsidRDefault="00C777D5" w:rsidP="00B32DD6">
                      <w:pPr>
                        <w:widowControl w:val="0"/>
                        <w:autoSpaceDE w:val="0"/>
                        <w:autoSpaceDN w:val="0"/>
                        <w:adjustRightInd w:val="0"/>
                        <w:spacing w:after="0"/>
                        <w:rPr>
                          <w:rFonts w:ascii="Calibri" w:hAnsi="Calibri"/>
                          <w:sz w:val="28"/>
                          <w:szCs w:val="22"/>
                        </w:rPr>
                      </w:pPr>
                      <w:r w:rsidRPr="00A67A7C">
                        <w:rPr>
                          <w:rFonts w:ascii="Calibri" w:hAnsi="Calibri"/>
                          <w:sz w:val="28"/>
                          <w:szCs w:val="22"/>
                        </w:rPr>
                        <w:t xml:space="preserve">The Futurescape City Tours project invites you to document your concerns and questions about the future of </w:t>
                      </w:r>
                      <w:smartTag w:uri="urn:schemas-microsoft-com:office:smarttags" w:element="place">
                        <w:smartTag w:uri="urn:schemas-microsoft-com:office:smarttags" w:element="City">
                          <w:r w:rsidRPr="00A67A7C">
                            <w:rPr>
                              <w:rFonts w:ascii="Calibri" w:hAnsi="Calibri"/>
                              <w:sz w:val="28"/>
                              <w:szCs w:val="22"/>
                            </w:rPr>
                            <w:t>Phoenix</w:t>
                          </w:r>
                        </w:smartTag>
                      </w:smartTag>
                      <w:r w:rsidRPr="00A67A7C">
                        <w:rPr>
                          <w:rFonts w:ascii="Calibri" w:hAnsi="Calibri"/>
                          <w:sz w:val="28"/>
                          <w:szCs w:val="22"/>
                        </w:rPr>
                        <w:t xml:space="preserve">. What memories and imaginations are in the landscape of a city, and how can we interpret them? </w:t>
                      </w:r>
                    </w:p>
                    <w:p w:rsidR="00C777D5" w:rsidRPr="00A67A7C" w:rsidRDefault="00C777D5" w:rsidP="00B32DD6">
                      <w:pPr>
                        <w:widowControl w:val="0"/>
                        <w:autoSpaceDE w:val="0"/>
                        <w:autoSpaceDN w:val="0"/>
                        <w:adjustRightInd w:val="0"/>
                        <w:spacing w:after="0"/>
                        <w:rPr>
                          <w:rFonts w:ascii="Calibri" w:hAnsi="Calibri"/>
                          <w:sz w:val="28"/>
                          <w:szCs w:val="22"/>
                        </w:rPr>
                      </w:pPr>
                    </w:p>
                    <w:p w:rsidR="00C777D5" w:rsidRPr="00A67A7C" w:rsidRDefault="00C777D5" w:rsidP="00B32DD6">
                      <w:pPr>
                        <w:widowControl w:val="0"/>
                        <w:autoSpaceDE w:val="0"/>
                        <w:autoSpaceDN w:val="0"/>
                        <w:adjustRightInd w:val="0"/>
                        <w:spacing w:after="0"/>
                        <w:rPr>
                          <w:rFonts w:ascii="Calibri" w:hAnsi="Calibri" w:cs="Lucida Grande"/>
                          <w:b/>
                          <w:bCs/>
                          <w:color w:val="262626"/>
                          <w:sz w:val="28"/>
                        </w:rPr>
                      </w:pPr>
                      <w:r w:rsidRPr="00A67A7C">
                        <w:rPr>
                          <w:rFonts w:ascii="Calibri" w:hAnsi="Calibri"/>
                          <w:sz w:val="28"/>
                          <w:szCs w:val="22"/>
                        </w:rPr>
                        <w:t xml:space="preserve">We’ll do this through a shared, attentive, walking tour of </w:t>
                      </w:r>
                      <w:smartTag w:uri="urn:schemas-microsoft-com:office:smarttags" w:element="place">
                        <w:smartTag w:uri="urn:schemas-microsoft-com:office:smarttags" w:element="City">
                          <w:r w:rsidRPr="00A67A7C">
                            <w:rPr>
                              <w:rFonts w:ascii="Calibri" w:hAnsi="Calibri"/>
                              <w:sz w:val="28"/>
                              <w:szCs w:val="22"/>
                            </w:rPr>
                            <w:t>Phoenix</w:t>
                          </w:r>
                        </w:smartTag>
                      </w:smartTag>
                      <w:r w:rsidRPr="00A67A7C">
                        <w:rPr>
                          <w:rFonts w:ascii="Calibri" w:hAnsi="Calibri"/>
                          <w:sz w:val="28"/>
                          <w:szCs w:val="22"/>
                        </w:rPr>
                        <w:t>. As you walk and visit sites, take photos and jot down your reflections.</w:t>
                      </w:r>
                      <w:r w:rsidRPr="00A67A7C">
                        <w:rPr>
                          <w:rFonts w:ascii="Calibri" w:hAnsi="Calibri" w:cs="Lucida Grande"/>
                          <w:b/>
                          <w:bCs/>
                          <w:color w:val="262626"/>
                          <w:sz w:val="28"/>
                        </w:rPr>
                        <w:t xml:space="preserve"> </w:t>
                      </w:r>
                    </w:p>
                    <w:p w:rsidR="00C777D5" w:rsidRPr="00A67A7C" w:rsidRDefault="00C777D5" w:rsidP="00B32DD6">
                      <w:pPr>
                        <w:widowControl w:val="0"/>
                        <w:autoSpaceDE w:val="0"/>
                        <w:autoSpaceDN w:val="0"/>
                        <w:adjustRightInd w:val="0"/>
                        <w:spacing w:after="0"/>
                        <w:rPr>
                          <w:rFonts w:ascii="Calibri" w:hAnsi="Calibri" w:cs="Lucida Grande"/>
                          <w:bCs/>
                          <w:color w:val="262626"/>
                          <w:sz w:val="28"/>
                        </w:rPr>
                      </w:pPr>
                    </w:p>
                    <w:p w:rsidR="00C777D5" w:rsidRPr="00CB00C4" w:rsidRDefault="00C777D5" w:rsidP="00B32DD6">
                      <w:pPr>
                        <w:widowControl w:val="0"/>
                        <w:autoSpaceDE w:val="0"/>
                        <w:autoSpaceDN w:val="0"/>
                        <w:adjustRightInd w:val="0"/>
                        <w:spacing w:after="0"/>
                        <w:rPr>
                          <w:rFonts w:ascii="Calibri" w:hAnsi="Calibri" w:cs="Calibri"/>
                          <w:sz w:val="28"/>
                          <w:szCs w:val="28"/>
                        </w:rPr>
                      </w:pPr>
                      <w:r>
                        <w:rPr>
                          <w:rFonts w:ascii="Calibri" w:hAnsi="Calibri" w:cs="Calibri"/>
                          <w:sz w:val="28"/>
                          <w:szCs w:val="28"/>
                        </w:rPr>
                        <w:t xml:space="preserve">At the end of the tour, choose 20 images that are most important to you and upload them to a shared website (instructions for how to do so are on page 22). Please create a caption for each picture that reveals your thoughts about the image. After you’ve uploaded the picture be sure to tag each one with “futurescape12” and then either “past”, “present”, or “future”. </w:t>
                      </w:r>
                      <w:r w:rsidRPr="00A67A7C">
                        <w:rPr>
                          <w:rFonts w:ascii="Calibri" w:hAnsi="Calibri" w:cs="Lucida Grande"/>
                          <w:bCs/>
                          <w:color w:val="262626"/>
                          <w:sz w:val="28"/>
                          <w:szCs w:val="28"/>
                        </w:rPr>
                        <w:sym w:font="Wingdings" w:char="F0E0"/>
                      </w:r>
                      <w:r w:rsidRPr="00A67A7C">
                        <w:rPr>
                          <w:rFonts w:ascii="Calibri" w:hAnsi="Calibri" w:cs="Lucida Grande"/>
                          <w:bCs/>
                          <w:color w:val="262626"/>
                          <w:sz w:val="28"/>
                        </w:rPr>
                        <w:t xml:space="preserve"> </w:t>
                      </w:r>
                      <w:r w:rsidRPr="00A67A7C">
                        <w:rPr>
                          <w:rFonts w:ascii="Calibri" w:hAnsi="Calibri" w:cs="Lucida Grande"/>
                          <w:bCs/>
                          <w:color w:val="262626"/>
                          <w:sz w:val="28"/>
                          <w:szCs w:val="28"/>
                        </w:rPr>
                        <w:sym w:font="Wingdings" w:char="F0E0"/>
                      </w:r>
                      <w:r w:rsidRPr="00A67A7C">
                        <w:rPr>
                          <w:rFonts w:ascii="Calibri" w:hAnsi="Calibri" w:cs="Lucida Grande"/>
                          <w:bCs/>
                          <w:color w:val="262626"/>
                          <w:sz w:val="28"/>
                        </w:rPr>
                        <w:t xml:space="preserve"> </w:t>
                      </w:r>
                      <w:r w:rsidRPr="00A67A7C">
                        <w:rPr>
                          <w:rFonts w:ascii="Calibri" w:hAnsi="Calibri" w:cs="Lucida Grande"/>
                          <w:bCs/>
                          <w:color w:val="262626"/>
                          <w:sz w:val="28"/>
                          <w:szCs w:val="28"/>
                        </w:rPr>
                        <w:sym w:font="Wingdings" w:char="F0E0"/>
                      </w:r>
                    </w:p>
                    <w:p w:rsidR="00C777D5" w:rsidRPr="002149AE" w:rsidRDefault="00C777D5" w:rsidP="00B32DD6">
                      <w:pPr>
                        <w:widowControl w:val="0"/>
                        <w:autoSpaceDE w:val="0"/>
                        <w:autoSpaceDN w:val="0"/>
                        <w:adjustRightInd w:val="0"/>
                        <w:spacing w:after="0"/>
                        <w:rPr>
                          <w:rFonts w:ascii="Calibri" w:hAnsi="Calibri" w:cs="Calibri"/>
                          <w:sz w:val="22"/>
                          <w:szCs w:val="32"/>
                        </w:rPr>
                      </w:pPr>
                    </w:p>
                    <w:p w:rsidR="00C777D5" w:rsidRDefault="00C777D5" w:rsidP="00125C38">
                      <w:pPr>
                        <w:pStyle w:val="BodyText"/>
                      </w:pPr>
                    </w:p>
                  </w:txbxContent>
                </v:textbox>
              </v:shape>
              <v:shape id="Text Box 264" o:spid="_x0000_s1108"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109"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110"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111"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80" inset="0,0,0,0">
                  <w:txbxContent/>
                </v:textbox>
              </v:shape>
              <v:shape id="Text Box 280" o:spid="_x0000_s1112"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113"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114"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3" inset="0,0,0,0">
                  <w:txbxContent/>
                </v:textbox>
              </v:shape>
              <v:shape id="Text Box 283" o:spid="_x0000_s1115" type="#_x0000_t202" style="position:absolute;top:1736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116" type="#_x0000_t202" style="position:absolute;top:1953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v:textbox>
              </v:shape>
              <v:shape id="Text Box 285" o:spid="_x0000_s1117" type="#_x0000_t202" style="position:absolute;top:217043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14368" inset="0,0,0,0">
                  <w:txbxContent/>
                </v:textbox>
              </v:shape>
              <v:shape id="Text Box 14368" o:spid="_x0000_s1118" type="#_x0000_t202" style="position:absolute;top:238760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qidyAAA&#10;AN4AAAAPAAAAZHJzL2Rvd25yZXYueG1sRI9BS8NAEIXvBf/DMoK3dqOWoLHbUkShUCim8eBxzE6T&#10;pdnZmF3b9N93DoK3Gd6b975ZrEbfqRMN0QU2cD/LQBHXwTpuDHxW79MnUDEhW+wCk4ELRVgtbyYL&#10;LGw4c0mnfWqUhHAs0ECbUl9oHeuWPMZZ6IlFO4TBY5J1aLQd8CzhvtMPWZZrj46locWeXluqj/tf&#10;b2D9xeWb+9l9f5SH0lXVc8bb/GjM3e24fgGVaEz/5r/rjRX8+WMuvPK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LiqJ3IAAAA3gAAAA8AAAAAAAAAAAAAAAAAlwIAAGRy&#10;cy9kb3ducmV2LnhtbFBLBQYAAAAABAAEAPUAAACMAwAAAAA=&#10;" filled="f" stroked="f">
                <v:textbox style="mso-next-textbox:#Text Box 14369" inset="0,0,0,0">
                  <w:txbxContent/>
                </v:textbox>
              </v:shape>
              <v:shape id="Text Box 14369" o:spid="_x0000_s1119" type="#_x0000_t202" style="position:absolute;top:260477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g0GxQAA&#10;AN4AAAAPAAAAZHJzL2Rvd25yZXYueG1sRE9Na8JAEL0X/A/LCN7qxiqhRlcRUSgIpTEePI7ZMVnM&#10;zqbZrab/vlso9DaP9znLdW8bcafOG8cKJuMEBHHptOFKwanYP7+C8AFZY+OYFHyTh/Vq8LTETLsH&#10;53Q/hkrEEPYZKqhDaDMpfVmTRT92LXHkrq6zGCLsKqk7fMRw28iXJEmlRcOxocaWtjWVt+OXVbA5&#10;c74zn++Xj/yam6KYJ3xIb0qNhv1mASJQH/7Ff+43HefPpukcft+JN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uDQbFAAAA3gAAAA8AAAAAAAAAAAAAAAAAlwIAAGRycy9k&#10;b3ducmV2LnhtbFBLBQYAAAAABAAEAPUAAACJAwAAAAA=&#10;" filled="f" stroked="f">
                <v:textbox style="mso-next-textbox:#Text Box 14370" inset="0,0,0,0">
                  <w:txbxContent/>
                </v:textbox>
              </v:shape>
              <v:shape id="Text Box 14370" o:spid="_x0000_s1120" type="#_x0000_t202" style="position:absolute;top:282130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TJGyAAA&#10;AN4AAAAPAAAAZHJzL2Rvd25yZXYueG1sRI9Ba8JAEIXvhf6HZQre6qa1qE1dRcRCQSjG9NDjNDsm&#10;i9nZNLvV+O87h0JvM8yb9963WA2+VWfqowts4GGcgSKugnVcG/goX+/noGJCttgGJgNXirBa3t4s&#10;MLfhwgWdD6lWYsIxRwNNSl2udawa8hjHoSOW2zH0HpOsfa1tjxcx961+zLKp9uhYEhrsaNNQdTr8&#10;eAPrTy627vv9a18cC1eWzxnvpidjRnfD+gVUoiH9i/++36zUf5rMBEBwZAa9/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lNMkbIAAAA3gAAAA8AAAAAAAAAAAAAAAAAlwIAAGRy&#10;cy9kb3ducmV2LnhtbFBLBQYAAAAABAAEAPUAAACMAwAAAAA=&#10;" filled="f" stroked="f">
                <v:textbox style="mso-next-textbox:#Text Box 14371" inset="0,0,0,0">
                  <w:txbxContent/>
                </v:textbox>
              </v:shape>
              <v:shape id="Text Box 14371" o:spid="_x0000_s1121" type="#_x0000_t202" style="position:absolute;top:30384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ZfdxQAA&#10;AN4AAAAPAAAAZHJzL2Rvd25yZXYueG1sRE9Na8JAEL0L/Q/LFLzpRi22RleR0kJBEGN68Dhmx2Qx&#10;OxuzW43/vlsQepvH+5zFqrO1uFLrjWMFo2ECgrhw2nCp4Dv/HLyB8AFZY+2YFNzJw2r51Ftgqt2N&#10;M7ruQyliCPsUFVQhNKmUvqjIoh+6hjhyJ9daDBG2pdQt3mK4reU4SabSouHYUGFD7xUV5/2PVbA+&#10;cPZhLtvjLjtlJs9nCW+mZ6X6z916DiJQF/7FD/eXjvNfJq8j+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Bl93FAAAA3gAAAA8AAAAAAAAAAAAAAAAAlwIAAGRycy9k&#10;b3ducmV2LnhtbFBLBQYAAAAABAAEAPUAAACJAwAAAAA=&#10;" filled="f" stroked="f">
                <v:textbox style="mso-next-textbox:#Text Box 14372" inset="0,0,0,0">
                  <w:txbxContent/>
                </v:textbox>
              </v:shape>
              <v:shape id="Text Box 14372" o:spid="_x0000_s1122" type="#_x0000_t202" style="position:absolute;top:32556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wmqxQAA&#10;AN4AAAAPAAAAZHJzL2Rvd25yZXYueG1sRE9Na8JAEL0X/A/LFHqrm1qxNbqKiAVBKCbpweOYHZPF&#10;7GzMbjX++26h0Ns83ufMl71txJU6bxwreBkmIIhLpw1XCr6Kj+d3ED4ga2wck4I7eVguBg9zTLW7&#10;cUbXPFQihrBPUUEdQptK6cuaLPqha4kjd3KdxRBhV0nd4S2G20aOkmQiLRqODTW2tK6pPOffVsHq&#10;wNnGXD6P++yUmaKYJrybnJV6euxXMxCB+vAv/nNvdZw/fn0bwe878Qa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TCarFAAAA3gAAAA8AAAAAAAAAAAAAAAAAlwIAAGRycy9k&#10;b3ducmV2LnhtbFBLBQYAAAAABAAEAPUAAACJAwAAAAA=&#10;" filled="f" stroked="f">
                <v:textbox style="mso-next-textbox:#Text Box 14373" inset="0,0,0,0">
                  <w:txbxContent/>
                </v:textbox>
              </v:shape>
              <v:shape id="Text Box 14373" o:spid="_x0000_s1123" type="#_x0000_t202" style="position:absolute;top:34728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6wxxQAA&#10;AN4AAAAPAAAAZHJzL2Rvd25yZXYueG1sRE9Na8JAEL0X/A/LFHqrm6rYGl1FpAVBKCbpweOYHZPF&#10;7GzMbjX++26h0Ns83ucsVr1txJU6bxwreBkmIIhLpw1XCr6Kj+c3ED4ga2wck4I7eVgtBw8LTLW7&#10;cUbXPFQihrBPUUEdQptK6cuaLPqha4kjd3KdxRBhV0nd4S2G20aOkmQqLRqODTW2tKmpPOffVsH6&#10;wNm7uXwe99kpM0UxS3g3PSv19Niv5yAC9eFf/Ofe6jh/Mn4dw+878Qa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frDHFAAAA3gAAAA8AAAAAAAAAAAAAAAAAlwIAAGRycy9k&#10;b3ducmV2LnhtbFBLBQYAAAAABAAEAPUAAACJAwAAAAA=&#10;" filled="f" stroked="f">
                <v:textbox style="mso-next-textbox:#Text Box 14374" inset="0,0,0,0">
                  <w:txbxContent/>
                </v:textbox>
              </v:shape>
              <v:shape id="Text Box 14374" o:spid="_x0000_s1124" type="#_x0000_t202" style="position:absolute;top:368998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jRFxQAA&#10;AN4AAAAPAAAAZHJzL2Rvd25yZXYueG1sRE9Na8JAEL0L/odlhN50oxWr0VWktFAoFGM8eByzY7KY&#10;nU2zW03/vSsUepvH+5zVprO1uFLrjWMF41ECgrhw2nCp4JC/D+cgfEDWWDsmBb/kYbPu91aYanfj&#10;jK77UIoYwj5FBVUITSqlLyqy6EeuIY7c2bUWQ4RtKXWLtxhuazlJkpm0aDg2VNjQa0XFZf9jFWyP&#10;nL2Z76/TLjtnJs8XCX/OLko9DbrtEkSgLvyL/9wfOs6fPr9M4fFOvEG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2NEXFAAAA3gAAAA8AAAAAAAAAAAAAAAAAlwIAAGRycy9k&#10;b3ducmV2LnhtbFBLBQYAAAAABAAEAPUAAACJAwAAAAA=&#10;" filled="f" stroked="f">
                <v:textbox style="mso-next-textbox:#Text Box 14375" inset="0,0,0,0">
                  <w:txbxContent/>
                </v:textbox>
              </v:shape>
              <v:shape id="Text Box 14375" o:spid="_x0000_s1125" type="#_x0000_t202" style="position:absolute;top:3906520;width:3657600;height:1720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pHexQAA&#10;AN4AAAAPAAAAZHJzL2Rvd25yZXYueG1sRE9Na8JAEL0X/A/LCL3VTbW1mrqKSIVCQYzpweOYHZPF&#10;7GzMrpr++26h4G0e73Nmi87W4kqtN44VPA8SEMSF04ZLBd/5+mkCwgdkjbVjUvBDHhbz3sMMU+1u&#10;nNF1F0oRQ9inqKAKoUml9EVFFv3ANcSRO7rWYoiwLaVu8RbDbS2HSTKWFg3HhgobWlVUnHYXq2C5&#10;5+zDnDeHbXbMTJ5PE/4an5R67HfLdxCBunAX/7s/dZz/Mnp7hb934g1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6kd7FAAAA3gAAAA8AAAAAAAAAAAAAAAAAlwIAAGRycy9k&#10;b3ducmV2LnhtbFBLBQYAAAAABAAEAPUAAACJAwAAAAA=&#10;" filled="f" stroked="f">
                <v:textbox inset="0,0,0,0">
                  <w:txbxContent/>
                </v:textbox>
              </v:shape>
            </v:group>
            <v:shape id="Picture 14348" o:spid="_x0000_s1126" type="#_x0000_t75" style="position:absolute;left:35560;width:2773045;height:20345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10;lQ7EAAAA3gAAAA8AAABkcnMvZG93bnJldi54bWxEj0FvwjAMhe9I+w+RkXaDFFahrRDQYJq26wo/&#10;wGpMU9E4VZOW8u/nw6TdbL3n9z7vDpNv1Uh9bAIbWC0zUMRVsA3XBi7nz8UrqJiQLbaBycCDIhz2&#10;T7MdFjbc+YfGMtVKQjgWaMCl1BVax8qRx7gMHbFo19B7TLL2tbY93iXct3qdZRvtsWFpcNjRyVF1&#10;KwdvYPP4GANdu+FSZeXbcIwub76OxjzPp/ctqERT+jf/XX9bwc9fcuGVd2QGvf8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lQ7EAAAA3gAAAA8AAAAAAAAAAAAAAAAAnAIA&#10;AGRycy9kb3ducmV2LnhtbFBLBQYAAAAABAAEAPcAAACNAwAAAAA=&#10;">
              <v:imagedata r:id="rId17" o:title=""/>
              <v:path arrowok="t"/>
            </v:shape>
            <w10:wrap type="through" anchorx="page" anchory="page"/>
          </v:group>
        </w:pict>
      </w:r>
      <w:r>
        <w:rPr>
          <w:noProof/>
        </w:rPr>
        <w:pict>
          <v:group id="Group 14354" o:spid="_x0000_s1127" style="position:absolute;margin-left:429.9pt;margin-top:67.2pt;width:305.4pt;height:372.8pt;z-index:251683328;mso-position-horizontal-relative:page;mso-position-vertical-relative:page" coordsize="3878580,4735088" wrapcoords="-53 0 -53 12343 21600 12343 21600 0 -53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">
            <v:shape id="Picture 5" o:spid="_x0000_s1128" type="#_x0000_t75" alt="phoenixwash__2ndst_ca1957.jpg" style="position:absolute;width:3878580;height:271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r&#10;YCzFAAAA2wAAAA8AAABkcnMvZG93bnJldi54bWxEj81uwjAQhO+VeAdrkbgVBw5pFTCIHyEoPRVy&#10;4baKlyQQryPbQOjT15Uq9TiamW8003lnGnEn52vLCkbDBARxYXXNpYL8uHl9B+EDssbGMil4kof5&#10;rPcyxUzbB3/R/RBKESHsM1RQhdBmUvqiIoN+aFvi6J2tMxiidKXUDh8Rbho5TpJUGqw5LlTY0qqi&#10;4nq4GQXJMV0s89tpn68vmyV+v31+bPdOqUG/W0xABOrCf/ivvdMKxin8fok/QM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q2AsxQAAANsAAAAPAAAAAAAAAAAAAAAAAJwC&#10;AABkcnMvZG93bnJldi54bWxQSwUGAAAAAAQABAD3AAAAjgMAAAAA&#10;">
              <v:imagedata r:id="rId18" o:title=""/>
              <v:path arrowok="t"/>
            </v:shape>
            <v:shape id="Text Box 27" o:spid="_x0000_s1129" type="#_x0000_t202" style="position:absolute;left:356235;top:2906288;width:3416300;height:182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5K2wwAA&#10;ANsAAAAPAAAAZHJzL2Rvd25yZXYueG1sRI9Pi8IwFMTvC36H8ARvmupBSzWKyq54cPHvweOjebbF&#10;5qU00dZvvxGEPQ4z8xtmtmhNKZ5Uu8KyguEgAkGcWl1wpuBy/unHIJxH1lhaJgUvcrCYd75mmGjb&#10;8JGeJ5+JAGGXoILc+yqR0qU5GXQDWxEH72Zrgz7IOpO6xibATSlHUTSWBgsOCzlWtM4pvZ8eRgHt&#10;WnP+jSfffr+6baJrfGh2OlOq122XUxCeWv8f/rS3WsFoAu8v4Q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5K2wwAAANsAAAAPAAAAAAAAAAAAAAAAAJcCAABkcnMvZG93&#10;bnJldi54bWxQSwUGAAAAAAQABAD1AAAAhwMAAAAA&#10;" filled="f" stroked="f">
              <v:textbox>
                <w:txbxContent>
                  <w:p w:rsidR="00C777D5" w:rsidRPr="00A67A7C" w:rsidRDefault="00C777D5" w:rsidP="00CF7DCB">
                    <w:pPr>
                      <w:spacing w:after="0"/>
                      <w:jc w:val="center"/>
                      <w:rPr>
                        <w:rFonts w:ascii="Calibri" w:hAnsi="Calibri"/>
                      </w:rPr>
                    </w:pPr>
                    <w:r w:rsidRPr="00A67A7C">
                      <w:rPr>
                        <w:rFonts w:ascii="Calibri" w:hAnsi="Calibri"/>
                      </w:rPr>
                      <w:t xml:space="preserve">What brings you downtown today? </w:t>
                    </w:r>
                  </w:p>
                  <w:p w:rsidR="00C777D5" w:rsidRPr="00A67A7C" w:rsidRDefault="00C777D5" w:rsidP="00CF7DCB">
                    <w:pPr>
                      <w:spacing w:after="0"/>
                      <w:jc w:val="center"/>
                      <w:rPr>
                        <w:rFonts w:ascii="Calibri" w:hAnsi="Calibri"/>
                      </w:rPr>
                    </w:pPr>
                    <w:r w:rsidRPr="00A67A7C">
                      <w:rPr>
                        <w:rFonts w:ascii="Calibri" w:hAnsi="Calibri"/>
                      </w:rPr>
                      <w:t>What brought people to town in the past?</w:t>
                    </w:r>
                  </w:p>
                  <w:p w:rsidR="00C777D5" w:rsidRPr="00A67A7C" w:rsidRDefault="00C777D5" w:rsidP="00CF7DCB">
                    <w:pPr>
                      <w:spacing w:after="0"/>
                      <w:jc w:val="center"/>
                      <w:rPr>
                        <w:rFonts w:ascii="Calibri" w:hAnsi="Calibri"/>
                      </w:rPr>
                    </w:pPr>
                    <w:r w:rsidRPr="00A67A7C">
                      <w:rPr>
                        <w:rFonts w:ascii="Calibri" w:hAnsi="Calibri"/>
                      </w:rPr>
                      <w:t>What will bring people to town in the future?</w:t>
                    </w:r>
                  </w:p>
                </w:txbxContent>
              </v:textbox>
            </v:shape>
            <w10:wrap type="through" anchorx="page" anchory="page"/>
          </v:group>
        </w:pict>
      </w:r>
      <w:r w:rsidRPr="00B32DD6">
        <w:rPr>
          <w:rFonts w:ascii="Calibri" w:hAnsi="Calibri"/>
          <w:sz w:val="22"/>
          <w:szCs w:val="22"/>
        </w:rPr>
        <w:t xml:space="preserve"> </w:t>
      </w:r>
      <w:r>
        <w:rPr>
          <w:noProof/>
        </w:rPr>
        <w:pict>
          <v:shape id="_x0000_s1130" type="#_x0000_t202" style="position:absolute;margin-left:28.8pt;margin-top:27.35pt;width:27.9pt;height:12.35pt;z-index:2516474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" filled="f" stroked="f">
            <v:textbox inset="0,0,0,0">
              <w:txbxContent>
                <w:p w:rsidR="00C777D5" w:rsidRPr="00E72028" w:rsidRDefault="00C777D5" w:rsidP="00042177">
                  <w:pPr>
                    <w:pStyle w:val="Page-Left"/>
                    <w:spacing w:after="0"/>
                    <w:rPr>
                      <w:color w:val="000000"/>
                    </w:rPr>
                  </w:pPr>
                  <w:r w:rsidRPr="00E72028">
                    <w:rPr>
                      <w:color w:val="000000"/>
                    </w:rPr>
                    <w:t>6</w:t>
                  </w:r>
                </w:p>
              </w:txbxContent>
            </v:textbox>
            <w10:wrap anchorx="page" anchory="page"/>
          </v:shape>
        </w:pict>
      </w:r>
      <w:r>
        <w:rPr>
          <w:noProof/>
        </w:rPr>
        <w:pict>
          <v:shape id="_x0000_s1131" type="#_x0000_t202" style="position:absolute;margin-left:735.3pt;margin-top:27.35pt;width:27.9pt;height:12.35pt;z-index:25164646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" filled="f" stroked="f">
            <v:textbox inset="0,0,0,0">
              <w:txbxContent>
                <w:p w:rsidR="00C777D5" w:rsidRPr="00E72028" w:rsidRDefault="00C777D5" w:rsidP="00042177">
                  <w:pPr>
                    <w:pStyle w:val="Page-Right"/>
                    <w:spacing w:after="0"/>
                    <w:rPr>
                      <w:color w:val="000000"/>
                    </w:rPr>
                  </w:pPr>
                  <w:r>
                    <w:rPr>
                      <w:color w:val="000000"/>
                    </w:rPr>
                    <w:t>19</w:t>
                  </w:r>
                </w:p>
              </w:txbxContent>
            </v:textbox>
            <w10:wrap anchorx="page" anchory="page"/>
          </v:shape>
        </w:pict>
      </w:r>
      <w:r>
        <w:rPr>
          <w:rFonts w:ascii="Calibri" w:hAnsi="Calibri"/>
          <w:sz w:val="22"/>
          <w:szCs w:val="22"/>
        </w:rPr>
        <w:br w:type="page"/>
      </w:r>
      <w:r>
        <w:rPr>
          <w:noProof/>
        </w:rPr>
        <w:pict>
          <v:group id="Group 14411" o:spid="_x0000_s1132" style="position:absolute;margin-left:420.25pt;margin-top:62.9pt;width:340.9pt;height:499pt;z-index:251661824;mso-position-horizontal-relative:page;mso-position-vertical-relative:page" coordsize="4329430,6337300" wrapcoords="237 -292 237 3995 8450 4385 10776 4385 10776 10621 237 10946 237 15494 9589 15494 20888 15461 20888 10914 20128 10849 10729 10621 10776 4385 13102 4385 21125 3995 21125 -292 237 -29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">
            <v:shape id="Text Box 149" o:spid="_x0000_s1133" type="#_x0000_t202" style="position:absolute;left:14605;top:4822825;width:201168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QCvwgAA&#10;ANoAAAAPAAAAZHJzL2Rvd25yZXYueG1sRI/NbsIwEITvlXgHa5G4NQ4cEE0xqK1UxAEO/DzAKt7G&#10;aeN1ZBuS8PQYCanH0cx8o1mue9uIK/lQO1YwzXIQxKXTNVcKzqfv1wWIEJE1No5JwUAB1qvRyxIL&#10;7To+0PUYK5EgHApUYGJsCylDachiyFxLnLwf5y3GJH0ltccuwW0jZ3k+lxZrTgsGW/oyVP4dL1aB&#10;vU1vfodofzfDDLt2MJv97lOpybj/eAcRqY//4Wd7qxW8weNKu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0RAK/CAAAA2gAAAA8AAAAAAAAAAAAAAAAAlwIAAGRycy9kb3du&#10;cmV2LnhtbFBLBQYAAAAABAAEAPUAAACGAwAAAAA=&#10;" filled="f" stroked="f">
              <v:textbox inset=",0,,0">
                <w:txbxContent>
                  <w:p w:rsidR="00C777D5" w:rsidRPr="00795921" w:rsidRDefault="00C777D5" w:rsidP="00125C38">
                    <w:pPr>
                      <w:pStyle w:val="Heading5"/>
                    </w:pPr>
                    <w:r>
                      <w:t>Identify the FUTURE</w:t>
                    </w:r>
                  </w:p>
                </w:txbxContent>
              </v:textbox>
            </v:shape>
            <v:shape id="Text Box 146" o:spid="_x0000_s1134" type="#_x0000_t202" style="position:absolute;left:2317115;top:4822825;width:201168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7uCwQAA&#10;ANsAAAAPAAAAZHJzL2Rvd25yZXYueG1sRE9LbsIwEN0j9Q7WVOoOnLBoUcBEgATqgi5Ke4BRPMSB&#10;eBzZLkk4fV2pErt5et9ZlYNtxY18aBwryGcZCOLK6YZrBd9f++kCRIjIGlvHpGCkAOX6abLCQrue&#10;P+l2irVIIRwKVGBi7AopQ2XIYpi5jjhxZ+ctxgR9LbXHPoXbVs6z7FVabDg1GOxoZ6i6nn6sAnvP&#10;7/6IaC+HcY59N5rDx3Gr1MvzsFmCiDTEh/jf/a7T/Df4+yUd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7gsEAAADbAAAADwAAAAAAAAAAAAAAAACXAgAAZHJzL2Rvd25y&#10;ZXYueG1sUEsFBgAAAAAEAAQA9QAAAIUDAAAAAA==&#10;" filled="f" stroked="f">
              <v:textbox inset=",0,,0">
                <w:txbxContent>
                  <w:p w:rsidR="00C777D5" w:rsidRPr="00795921" w:rsidRDefault="00C777D5" w:rsidP="00125C38">
                    <w:pPr>
                      <w:pStyle w:val="Heading5"/>
                    </w:pPr>
                    <w:r>
                      <w:t xml:space="preserve">What do you see? </w:t>
                    </w:r>
                  </w:p>
                </w:txbxContent>
              </v:textbox>
            </v:shape>
            <v:shape id="Text Box 143" o:spid="_x0000_s1135" type="#_x0000_t202" style="position:absolute;left:2218690;top:1424940;width:211074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BgawAAA&#10;ANsAAAAPAAAAZHJzL2Rvd25yZXYueG1sRE/NisIwEL4v+A5hBG9rag+yVKOooOxBD+v6AEMzNtVm&#10;UpKsbX16s7Cwt/n4fme57m0jHuRD7VjBbJqBIC6drrlScPnev3+ACBFZY+OYFAwUYL0avS2x0K7j&#10;L3qcYyVSCIcCFZgY20LKUBqyGKauJU7c1XmLMUFfSe2xS+G2kXmWzaXFmlODwZZ2hsr7+ccqsM/Z&#10;0x8R7e0w5Ni1gzmcjlulJuN+swARqY//4j/3p07zc/j9JR0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2BgawAAAANsAAAAPAAAAAAAAAAAAAAAAAJcCAABkcnMvZG93bnJl&#10;di54bWxQSwUGAAAAAAQABAD1AAAAhAMAAAAA&#10;" filled="f" stroked="f">
              <v:textbox inset=",0,,0">
                <w:txbxContent>
                  <w:p w:rsidR="00C777D5" w:rsidRPr="00795921" w:rsidRDefault="00C777D5" w:rsidP="00125C38">
                    <w:pPr>
                      <w:pStyle w:val="Heading5"/>
                    </w:pPr>
                    <w:r>
                      <w:t>Spot the signs of the PRESENT</w:t>
                    </w:r>
                  </w:p>
                </w:txbxContent>
              </v:textbox>
            </v:shape>
            <v:shape id="Text Box 140" o:spid="_x0000_s1136" type="#_x0000_t202" style="position:absolute;top:1424940;width:2018030;height:199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pTdwQAA&#10;ANoAAAAPAAAAZHJzL2Rvd25yZXYueG1sRI9Pi8IwFMTvwn6H8Ba8aaoHWapR3AXFg3vwzwd4NM+m&#10;2ryUJNrWT78RFjwOM/MbZrHqbC0e5EPlWMFknIEgLpyuuFRwPm1GXyBCRNZYOyYFPQVYLT8GC8y1&#10;a/lAj2MsRYJwyFGBibHJpQyFIYth7Bri5F2ctxiT9KXUHtsEt7WcZtlMWqw4LRhs6MdQcTverQL7&#10;nDz9HtFet/0U26Y329/9t1LDz249BxGpi+/wf3unFczgdSXdA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I6U3cEAAADaAAAADwAAAAAAAAAAAAAAAACXAgAAZHJzL2Rvd25y&#10;ZXYueG1sUEsFBgAAAAAEAAQA9QAAAIUDAAAAAA==&#10;" filled="f" stroked="f">
              <v:textbox inset=",0,,0">
                <w:txbxContent>
                  <w:p w:rsidR="00C777D5" w:rsidRPr="00795921" w:rsidRDefault="00C777D5" w:rsidP="00125C38">
                    <w:pPr>
                      <w:pStyle w:val="Heading5"/>
                    </w:pPr>
                    <w:r>
                      <w:t>Find futures in the PAST</w:t>
                    </w:r>
                  </w:p>
                </w:txbxContent>
              </v:textbox>
            </v:shape>
            <v:group id="Group 14384" o:spid="_x0000_s1137" style="position:absolute;left:26035;top:5106670;width:2011680;height:1141730" coordsize="2011680,1141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1am2xAAAAN4AAAAP&#10;AAAAAAAAAAAAAAAAAKkCAABkcnMvZG93bnJldi54bWxQSwUGAAAAAAQABAD6AAAAmgMAAAAA&#10;">
              <v:shape id="Text Box 150" o:spid="_x0000_s1138" type="#_x0000_t202" style="position:absolute;width:2011680;height:11417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HvwgAA&#10;ANsAAAAPAAAAZHJzL2Rvd25yZXYueG1sRE9Na8JAEL0L/odlBG+6sWCV1E0IQqCCBWul52l2TEKz&#10;s0l21dhf3y0Ivc3jfc4mHUwjrtS72rKCxTwCQVxYXXOp4PSRz9YgnEfW2FgmBXdykCbj0QZjbW/8&#10;TtejL0UIYRejgsr7NpbSFRUZdHPbEgfubHuDPsC+lLrHWwg3jXyKomdpsObQUGFL24qK7+PFKHg7&#10;fHU/u8iZJvN5vsoO3f782Sk1nQzZCwhPg/8XP9yvOsxfwt8v4Q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e/CAAAA2wAAAA8AAAAAAAAAAAAAAAAAlwIAAGRycy9kb3du&#10;cmV2LnhtbFBLBQYAAAAABAAEAPUAAACGAwAAAAA=&#10;" filled="f" stroked="f">
                <v:textbox inset=",0,,0"/>
              </v:shape>
              <v:shape id="Text Box 14378" o:spid="_x0000_s1139" type="#_x0000_t202" style="position:absolute;left:9144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z5AyAAA&#10;AN4AAAAPAAAAZHJzL2Rvd25yZXYueG1sRI9Ba8JAEIXvhf6HZQre6qa1qE1dRcRCQSjG9NDjNDsm&#10;i9nZNLvV+O87h0JvM7w3732zWA2+VWfqowts4GGcgSKugnVcG/goX+/noGJCttgGJgNXirBa3t4s&#10;MLfhwgWdD6lWEsIxRwNNSl2udawa8hjHoSMW7Rh6j0nWvta2x4uE+1Y/ZtlUe3QsDQ12tGmoOh1+&#10;vIH1Jxdb9/3+tS+OhSvL54x305Mxo7th/QIq0ZD+zX/Xb1bwnyYz4ZV3ZAa9/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c7PkDIAAAA3gAAAA8AAAAAAAAAAAAAAAAAlwIAAGRy&#10;cy9kb3ducmV2LnhtbFBLBQYAAAAABAAEAPUAAACMAwAAAAA=&#10;" filled="f" stroked="f">
                <v:textbox style="mso-next-textbox:#Text Box 14379" inset="0,0,0,0">
                  <w:txbxContent>
                    <w:p w:rsidR="00C777D5" w:rsidRDefault="00C777D5" w:rsidP="00125C38">
                      <w:pPr>
                        <w:pStyle w:val="BodyText"/>
                      </w:pPr>
                      <w:r>
                        <w:t>As you wander, where do you see the future breaking through? What are the places that point to precursors of dramatic change?</w:t>
                      </w:r>
                    </w:p>
                  </w:txbxContent>
                </v:textbox>
              </v:shape>
              <v:shape id="Text Box 14379" o:spid="_x0000_s1140" type="#_x0000_t202" style="position:absolute;left:91440;top:16383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5vbxQAA&#10;AN4AAAAPAAAAZHJzL2Rvd25yZXYueG1sRE9La8JAEL4X/A/LCL3Vjbb4iK4iYqFQKMZ48Dhmx2Qx&#10;OxuzW03/fbdQ8DYf33MWq87W4katN44VDAcJCOLCacOlgkP+/jIF4QOyxtoxKfghD6tl72mBqXZ3&#10;zui2D6WIIexTVFCF0KRS+qIii37gGuLInV1rMUTYllK3eI/htpajJBlLi4ZjQ4UNbSoqLvtvq2B9&#10;5Gxrrl+nXXbOTJ7PEv4cX5R67nfrOYhAXXiI/90fOs5/e53M4O+deIN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3m9vFAAAA3gAAAA8AAAAAAAAAAAAAAAAAlwIAAGRycy9k&#10;b3ducmV2LnhtbFBLBQYAAAAABAAEAPUAAACJAwAAAAA=&#10;" filled="f" stroked="f">
                <v:textbox style="mso-next-textbox:#Text Box 14380" inset="0,0,0,0">
                  <w:txbxContent/>
                </v:textbox>
              </v:shape>
              <v:shape id="Text Box 14380" o:spid="_x0000_s1141" type="#_x0000_t202" style="position:absolute;left:91440;top:32766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EJhyAAA&#10;AN4AAAAPAAAAZHJzL2Rvd25yZXYueG1sRI9Ba8JAEIXvQv/DMoXedNNWxKauIqUFQZDG9NDjNDsm&#10;i9nZNLvV+O+dQ8HbDPPmvfctVoNv1Yn66AIbeJxkoIirYB3XBr7Kj/EcVEzIFtvAZOBCEVbLu9EC&#10;cxvOXNBpn2olJhxzNNCk1OVax6ohj3ESOmK5HULvMcna19r2eBZz3+qnLJtpj44locGO3hqqjvs/&#10;b2D9zcW7+939fBaHwpXlS8bb2dGYh/th/Qoq0ZBu4v/vjZX60+e5AAi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yYQmHIAAAA3gAAAA8AAAAAAAAAAAAAAAAAlwIAAGRy&#10;cy9kb3ducmV2LnhtbFBLBQYAAAAABAAEAPUAAACMAwAAAAA=&#10;" filled="f" stroked="f">
                <v:textbox style="mso-next-textbox:#Text Box 14381" inset="0,0,0,0">
                  <w:txbxContent/>
                </v:textbox>
              </v:shape>
              <v:shape id="Text Box 14381" o:spid="_x0000_s1142" type="#_x0000_t202" style="position:absolute;left:91440;top:49149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Of6xAAA&#10;AN4AAAAPAAAAZHJzL2Rvd25yZXYueG1sRE9Na8JAEL0L/odlhN50oxWx0VVEWhCEYkwPPY7ZMVnM&#10;zqbZrcZ/3xWE3ubxPme57mwtrtR641jBeJSAIC6cNlwq+Mo/hnMQPiBrrB2Tgjt5WK/6vSWm2t04&#10;o+sxlCKGsE9RQRVCk0rpi4os+pFriCN3dq3FEGFbSt3iLYbbWk6SZCYtGo4NFTa0rai4HH+tgs03&#10;Z+/m5/N0yM6ZyfO3hPezi1Ivg26zABGoC//ip3un4/zp63wMj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Tn+sQAAADeAAAADwAAAAAAAAAAAAAAAACXAgAAZHJzL2Rv&#10;d25yZXYueG1sUEsFBgAAAAAEAAQA9QAAAIgDAAAAAA==&#10;" filled="f" stroked="f">
                <v:textbox style="mso-next-textbox:#Text Box 14382" inset="0,0,0,0">
                  <w:txbxContent/>
                </v:textbox>
              </v:shape>
              <v:shape id="Text Box 14382" o:spid="_x0000_s1143" type="#_x0000_t202" style="position:absolute;left:91440;top:655320;width:182880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nmNxAAA&#10;AN4AAAAPAAAAZHJzL2Rvd25yZXYueG1sRE9Na8JAEL0L/Q/LCN50oxWx0VWktCAIpTEeehyzY7KY&#10;nU2zq8Z/3y0I3ubxPme57mwtrtR641jBeJSAIC6cNlwqOOSfwzkIH5A11o5JwZ08rFcvvSWm2t04&#10;o+s+lCKGsE9RQRVCk0rpi4os+pFriCN3cq3FEGFbSt3iLYbbWk6SZCYtGo4NFTb0XlFx3l+sgs0P&#10;Zx/m9+v4nZ0yk+dvCe9mZ6UG/W6zABGoC0/xw73Vcf70dT6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Z5jcQAAADeAAAADwAAAAAAAAAAAAAAAACXAgAAZHJzL2Rv&#10;d25yZXYueG1sUEsFBgAAAAAEAAQA9QAAAIgDAAAAAA==&#10;" filled="f" stroked="f">
                <v:textbox inset="0,0,0,0">
                  <w:txbxContent/>
                </v:textbox>
              </v:shape>
            </v:group>
            <v:group id="Group 14393" o:spid="_x0000_s1144" style="position:absolute;top:1692784;width:2011680;height:1319895" coordsize="2011680,1319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eWnH8UAAADeAAAA&#10;DwAAAAAAAAAAAAAAAACpAgAAZHJzL2Rvd25yZXYueG1sUEsFBgAAAAAEAAQA+gAAAJsDAAAAAA==&#10;">
              <v:shape id="Text Box 156" o:spid="_x0000_s1145" type="#_x0000_t202" style="position:absolute;width:2011680;height:13198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VJxAAA&#10;ANoAAAAPAAAAZHJzL2Rvd25yZXYueG1sRI9Ba8JAFITvQv/D8grezKYeqqRZJRQCFirEtPT8mn0m&#10;odm3SXaraX+9Kwgeh5n5hkm3k+nEiUbXWlbwFMUgiCurW64VfH7kizUI55E1dpZJwR852G4eZikm&#10;2p75QKfS1yJA2CWooPG+T6R0VUMGXWR74uAd7WjQBznWUo94DnDTyWUcP0uDLYeFBnt6baj6KX+N&#10;gn3xPfy/xc50mc/zVVYM78evQan545S9gPA0+Xv41t5pBSu4Xgk3QG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71ScQAAADaAAAADwAAAAAAAAAAAAAAAACXAgAAZHJzL2Rv&#10;d25yZXYueG1sUEsFBgAAAAAEAAQA9QAAAIgDAAAAAA==&#10;" filled="f" stroked="f">
                <v:textbox inset=",0,,0"/>
              </v:shape>
              <v:shape id="Text Box 14386" o:spid="_x0000_s1146" type="#_x0000_t202" style="position:absolute;left:91440;top:12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X+OxQAA&#10;AN4AAAAPAAAAZHJzL2Rvd25yZXYueG1sRE9Na8JAEL0X+h+WKXirm1YJNnUVKQqCII3pweOYHZPF&#10;7GzMrhr/vVso9DaP9znTeW8bcaXOG8cK3oYJCOLSacOVgp9i9ToB4QOyxsYxKbiTh/ns+WmKmXY3&#10;zum6C5WIIewzVFCH0GZS+rImi37oWuLIHV1nMUTYVVJ3eIvhtpHvSZJKi4ZjQ40tfdVUnnYXq2Cx&#10;53xpztvDd37MTVF8JLxJT0oNXvrFJ4hAffgX/7nXOs4fjyYp/L4Tb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9f47FAAAA3gAAAA8AAAAAAAAAAAAAAAAAlwIAAGRycy9k&#10;b3ducmV2LnhtbFBLBQYAAAAABAAEAPUAAACJAwAAAAA=&#10;" filled="f" stroked="f">
                <v:textbox style="mso-next-textbox:#Text Box 14387" inset="0,0,0,0">
                  <w:txbxContent>
                    <w:p w:rsidR="00C777D5" w:rsidRPr="00B32DD6" w:rsidRDefault="00C777D5" w:rsidP="00125C38">
                      <w:pPr>
                        <w:pStyle w:val="BodyText"/>
                        <w:rPr>
                          <w:b w:val="0"/>
                          <w:spacing w:val="0"/>
                        </w:rPr>
                      </w:pPr>
                      <w:r w:rsidRPr="002149AE">
                        <w:t xml:space="preserve">As you explore, consider the history of </w:t>
                      </w:r>
                      <w:smartTag w:uri="urn:schemas-microsoft-com:office:smarttags" w:element="place">
                        <w:smartTag w:uri="urn:schemas-microsoft-com:office:smarttags" w:element="City">
                          <w:r w:rsidRPr="002149AE">
                            <w:t>Phoenix</w:t>
                          </w:r>
                        </w:smartTag>
                      </w:smartTag>
                      <w:r w:rsidRPr="002149AE">
                        <w:t xml:space="preserve"> and the way</w:t>
                      </w:r>
                      <w:r>
                        <w:t>s</w:t>
                      </w:r>
                      <w:r w:rsidRPr="002149AE">
                        <w:t xml:space="preserve"> th</w:t>
                      </w:r>
                      <w:r>
                        <w:t>at the past defines the present.</w:t>
                      </w:r>
                      <w:r w:rsidRPr="002149AE">
                        <w:t xml:space="preserve"> Which sites and images are of the past, but might continue to endure in the future? </w:t>
                      </w:r>
                    </w:p>
                  </w:txbxContent>
                </v:textbox>
              </v:shape>
              <v:shape id="Text Box 14387" o:spid="_x0000_s1147" type="#_x0000_t202" style="position:absolute;left:91440;top:16395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doVxQAA&#10;AN4AAAAPAAAAZHJzL2Rvd25yZXYueG1sRE9La8JAEL4X/A/LCL3Vjbb4iK4iYqFQKMZ48Dhmx2Qx&#10;OxuzW03/fbdQ8DYf33MWq87W4katN44VDAcJCOLCacOlgkP+/jIF4QOyxtoxKfghD6tl72mBqXZ3&#10;zui2D6WIIexTVFCF0KRS+qIii37gGuLInV1rMUTYllK3eI/htpajJBlLi4ZjQ4UNbSoqLvtvq2B9&#10;5Gxrrl+nXXbOTJ7PEv4cX5R67nfrOYhAXXiI/90fOs5/e51O4O+deIN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x2hXFAAAA3gAAAA8AAAAAAAAAAAAAAAAAlwIAAGRycy9k&#10;b3ducmV2LnhtbFBLBQYAAAAABAAEAPUAAACJAwAAAAA=&#10;" filled="f" stroked="f">
                <v:textbox style="mso-next-textbox:#Text Box 14388" inset="0,0,0,0">
                  <w:txbxContent/>
                </v:textbox>
              </v:shape>
              <v:shape id="Text Box 14388" o:spid="_x0000_s1148" type="#_x0000_t202" style="position:absolute;left:91440;top:32778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k5nyAAA&#10;AN4AAAAPAAAAZHJzL2Rvd25yZXYueG1sRI9Ba8JAEIXvQv/DMoXedNNWxKauIqUFQZDG9NDjNDsm&#10;i9nZNLvV+O+dQ8HbDO/Ne98sVoNv1Yn66AIbeJxkoIirYB3XBr7Kj/EcVEzIFtvAZOBCEVbLu9EC&#10;cxvOXNBpn2olIRxzNNCk1OVax6ohj3ESOmLRDqH3mGTta217PEu4b/VTls20R8fS0GBHbw1Vx/2f&#10;N7D+5uLd/e5+PotD4cryJePt7GjMw/2wfgWVaEg38//1xgr+9HkuvPK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LuTmfIAAAA3gAAAA8AAAAAAAAAAAAAAAAAlwIAAGRy&#10;cy9kb3ducmV2LnhtbFBLBQYAAAAABAAEAPUAAACMAwAAAAA=&#10;" filled="f" stroked="f">
                <v:textbox style="mso-next-textbox:#Text Box 14389" inset="0,0,0,0">
                  <w:txbxContent/>
                </v:textbox>
              </v:shape>
              <v:shape id="Text Box 14389" o:spid="_x0000_s1149" type="#_x0000_t202" style="position:absolute;left:91440;top:49161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uv8xAAA&#10;AN4AAAAPAAAAZHJzL2Rvd25yZXYueG1sRE9Na8JAEL0L/Q/LFHrTjVZEo6uItCAIxRgPPU6zY7KY&#10;nU2zW43/visI3ubxPmex6mwtLtR641jBcJCAIC6cNlwqOOaf/SkIH5A11o5JwY08rJYvvQWm2l05&#10;o8shlCKGsE9RQRVCk0rpi4os+oFriCN3cq3FEGFbSt3iNYbbWo6SZCItGo4NFTa0qag4H/6sgvU3&#10;Zx/m9+tnn50yk+ezhHeTs1Jvr916DiJQF57ih3ur4/zx+3QG93fiD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Lr/MQAAADeAAAADwAAAAAAAAAAAAAAAACXAgAAZHJzL2Rv&#10;d25yZXYueG1sUEsFBgAAAAAEAAQA9QAAAIgDAAAAAA==&#10;" filled="f" stroked="f">
                <v:textbox style="mso-next-textbox:#Text Box 14390" inset="0,0,0,0">
                  <w:txbxContent/>
                </v:textbox>
              </v:shape>
              <v:shape id="Text Box 14390" o:spid="_x0000_s1150" type="#_x0000_t202" style="position:absolute;left:91440;top:65544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dS8yAAA&#10;AN4AAAAPAAAAZHJzL2Rvd25yZXYueG1sRI9Ba8JAEIXvQv/DMoXedNNWpKauIqUFQZDG9NDjNDsm&#10;i9nZNLvV+O+dQ8HbDPPmvfctVoNv1Yn66AIbeJxkoIirYB3XBr7Kj/ELqJiQLbaBycCFIqyWd6MF&#10;5jacuaDTPtVKTDjmaKBJqcu1jlVDHuMkdMRyO4TeY5K1r7Xt8SzmvtVPWTbTHh1LQoMdvTVUHfd/&#10;3sD6m4t397v7+SwOhSvLecbb2dGYh/th/Qoq0ZBu4v/vjZX60+e5AAi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lB1LzIAAAA3gAAAA8AAAAAAAAAAAAAAAAAlwIAAGRy&#10;cy9kb3ducmV2LnhtbFBLBQYAAAAABAAEAPUAAACMAwAAAAA=&#10;" filled="f" stroked="f">
                <v:textbox style="mso-next-textbox:#Text Box 14391" inset="0,0,0,0">
                  <w:txbxContent/>
                </v:textbox>
              </v:shape>
              <v:shape id="Text Box 14391" o:spid="_x0000_s1151" type="#_x0000_t202" style="position:absolute;left:91440;top:81927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XEnxAAA&#10;AN4AAAAPAAAAZHJzL2Rvd25yZXYueG1sRE9Na8JAEL0L/odlBG+6sRbR6CoiCoVCaYwHj2N2TBaz&#10;s2l2q+m/7xYK3ubxPme16Wwt7tR641jBZJyAIC6cNlwqOOWH0RyED8gaa8ek4Ic8bNb93gpT7R6c&#10;0f0YShFD2KeooAqhSaX0RUUW/dg1xJG7utZiiLAtpW7xEcNtLV+SZCYtGo4NFTa0q6i4Hb+tgu2Z&#10;s735+rh8ZtfM5Pki4ffZTanhoNsuQQTqwlP8737Tcf7rdDGBv3fiD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1xJ8QAAADeAAAADwAAAAAAAAAAAAAAAACXAgAAZHJzL2Rv&#10;d25yZXYueG1sUEsFBgAAAAAEAAQA9QAAAIgDAAAAAA==&#10;" filled="f" stroked="f">
                <v:textbox style="mso-next-textbox:#Text Box 14392" inset="0,0,0,0">
                  <w:txbxContent/>
                </v:textbox>
              </v:shape>
              <v:shape id="Text Box 14392" o:spid="_x0000_s1152" type="#_x0000_t202" style="position:absolute;left:91440;top:983106;width:1828800;height:2406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9QxAAA&#10;AN4AAAAPAAAAZHJzL2Rvd25yZXYueG1sRE9Na8JAEL0L/Q/LFLzpRi2i0VVEWigUpDEeepxmx2Qx&#10;OxuzW43/3hUK3ubxPme57mwtLtR641jBaJiAIC6cNlwqOOQfgxkIH5A11o5JwY08rFcvvSWm2l05&#10;o8s+lCKGsE9RQRVCk0rpi4os+qFriCN3dK3FEGFbSt3iNYbbWo6TZCotGo4NFTa0rag47f+sgs0P&#10;Z+/mvPv9zo6ZyfN5wl/Tk1L9126zABGoC0/xv/tTx/lvk/kYHu/EG+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vUMQAAADeAAAADwAAAAAAAAAAAAAAAACXAgAAZHJzL2Rv&#10;d25yZXYueG1sUEsFBgAAAAAEAAQA9QAAAIgDAAAAAA==&#10;" filled="f" stroked="f">
                <v:textbox inset="0,0,0,0">
                  <w:txbxContent/>
                </v:textbox>
              </v:shape>
            </v:group>
            <v:group id="Group 14401" o:spid="_x0000_s1153" style="position:absolute;left:2218690;top:1692784;width:2011680;height:1113790" coordsize="2011680,1113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28QRxAAAAN4AAAAP&#10;AAAAAAAAAAAAAAAAAKkCAABkcnMvZG93bnJldi54bWxQSwUGAAAAAAQABAD6AAAAmgMAAAAA&#10;">
              <v:shape id="Text Box 160" o:spid="_x0000_s1154" type="#_x0000_t202" style="position:absolute;width:2011680;height:11137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5R0wgAA&#10;ANsAAAAPAAAAZHJzL2Rvd25yZXYueG1sRE9Na8JAEL0L/odlBG+6sUiV1E0IQqCCBWul52l2TEKz&#10;s0l21dhf3y0Ivc3jfc4mHUwjrtS72rKCxTwCQVxYXXOp4PSRz9YgnEfW2FgmBXdykCbj0QZjbW/8&#10;TtejL0UIYRejgsr7NpbSFRUZdHPbEgfubHuDPsC+lLrHWwg3jXyKomdpsObQUGFL24qK7+PFKHg7&#10;fHU/u8iZJvN5vsoO3f782Sk1nQzZCwhPg/8XP9yvOsxfwt8v4Q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vlHTCAAAA2wAAAA8AAAAAAAAAAAAAAAAAlwIAAGRycy9kb3du&#10;cmV2LnhtbFBLBQYAAAAABAAEAPUAAACGAwAAAAA=&#10;" filled="f" stroked="f">
                <v:textbox inset=",0,,0"/>
              </v:shape>
              <v:shape id="Text Box 14395" o:spid="_x0000_s1155" type="#_x0000_t202" style="position:absolute;left:91440;top:12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nckxQAA&#10;AN4AAAAPAAAAZHJzL2Rvd25yZXYueG1sRE9Na8JAEL0X/A/LCN7qRtuKRleRUkEoFGM8eByzY7KY&#10;nU2zq6b/vlsoeJvH+5zFqrO1uFHrjWMFo2ECgrhw2nCp4JBvnqcgfEDWWDsmBT/kYbXsPS0w1e7O&#10;Gd32oRQxhH2KCqoQmlRKX1Rk0Q9dQxy5s2sthgjbUuoW7zHc1nKcJBNp0XBsqLCh94qKy/5qFayP&#10;nH2Y76/TLjtnJs9nCX9OLkoN+t16DiJQFx7if/dWx/mvL7M3+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2dyTFAAAA3gAAAA8AAAAAAAAAAAAAAAAAlwIAAGRycy9k&#10;b3ducmV2LnhtbFBLBQYAAAAABAAEAPUAAACJAwAAAAA=&#10;" filled="f" stroked="f">
                <v:textbox style="mso-next-textbox:#Text Box 14396" inset="0,0,0,0">
                  <w:txbxContent>
                    <w:p w:rsidR="00C777D5" w:rsidRDefault="00C777D5" w:rsidP="00125C38">
                      <w:pPr>
                        <w:pStyle w:val="BodyText"/>
                      </w:pPr>
                      <w:r>
                        <w:t>I</w:t>
                      </w:r>
                      <w:r w:rsidRPr="002149AE">
                        <w:t>dentify and photograph street signs, adv</w:t>
                      </w:r>
                      <w:r>
                        <w:t>ertisements, shop fronts, vistas, and technologies</w:t>
                      </w:r>
                      <w:r w:rsidRPr="002149AE">
                        <w:t xml:space="preserve"> – for instance – that capture the spirit of the present.</w:t>
                      </w:r>
                    </w:p>
                  </w:txbxContent>
                </v:textbox>
              </v:shape>
              <v:shape id="Text Box 14396" o:spid="_x0000_s1156" type="#_x0000_t202" style="position:absolute;left:91440;top:16395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OlTxQAA&#10;AN4AAAAPAAAAZHJzL2Rvd25yZXYueG1sRE9Na8JAEL0X/A/LCN7qxiqhRlcRUSgIpTEePI7ZMVnM&#10;zqbZrab/vlso9DaP9znLdW8bcafOG8cKJuMEBHHptOFKwanYP7+C8AFZY+OYFHyTh/Vq8LTETLsH&#10;53Q/hkrEEPYZKqhDaDMpfVmTRT92LXHkrq6zGCLsKqk7fMRw28iXJEmlRcOxocaWtjWVt+OXVbA5&#10;c74zn++Xj/yam6KYJ3xIb0qNhv1mASJQH/7Ff+43HefPpvMUft+JN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k6VPFAAAA3gAAAA8AAAAAAAAAAAAAAAAAlwIAAGRycy9k&#10;b3ducmV2LnhtbFBLBQYAAAAABAAEAPUAAACJAwAAAAA=&#10;" filled="f" stroked="f">
                <v:textbox style="mso-next-textbox:#Text Box 14397" inset="0,0,0,0">
                  <w:txbxContent/>
                </v:textbox>
              </v:shape>
              <v:shape id="Text Box 14397" o:spid="_x0000_s1157" type="#_x0000_t202" style="position:absolute;left:91440;top:32778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EzIxQAA&#10;AN4AAAAPAAAAZHJzL2Rvd25yZXYueG1sRE9La8JAEL4X/A/LCL3Vjbb4iK4iYqFQKMZ48Dhmx2Qx&#10;OxuzW03/fbdQ8DYf33MWq87W4katN44VDAcJCOLCacOlgkP+/jIF4QOyxtoxKfghD6tl72mBqXZ3&#10;zui2D6WIIexTVFCF0KRS+qIii37gGuLInV1rMUTYllK3eI/htpajJBlLi4ZjQ4UNbSoqLvtvq2B9&#10;5Gxrrl+nXXbOTJ7PEv4cX5R67nfrOYhAXXiI/90fOs5/e51N4O+deIN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oTMjFAAAA3gAAAA8AAAAAAAAAAAAAAAAAlwIAAGRycy9k&#10;b3ducmV2LnhtbFBLBQYAAAAABAAEAPUAAACJAwAAAAA=&#10;" filled="f" stroked="f">
                <v:textbox style="mso-next-textbox:#Text Box 14398" inset="0,0,0,0">
                  <w:txbxContent/>
                </v:textbox>
              </v:shape>
              <v:shape id="Text Box 14398" o:spid="_x0000_s1158" type="#_x0000_t202" style="position:absolute;left:91440;top:49161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9i6yAAA&#10;AN4AAAAPAAAAZHJzL2Rvd25yZXYueG1sRI9Ba8JAEIXvQv/DMoXedNNWpKauIqUFQZDG9NDjNDsm&#10;i9nZNLvV+O+dQ8HbDO/Ne98sVoNv1Yn66AIbeJxkoIirYB3XBr7Kj/ELqJiQLbaBycCFIqyWd6MF&#10;5jacuaDTPtVKQjjmaKBJqcu1jlVDHuMkdMSiHULvMcna19r2eJZw3+qnLJtpj46locGO3hqqjvs/&#10;b2D9zcW7+939fBaHwpXlPOPt7GjMw/2wfgWVaEg38//1xgr+9HkuvPKOz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c32LrIAAAA3gAAAA8AAAAAAAAAAAAAAAAAlwIAAGRy&#10;cy9kb3ducmV2LnhtbFBLBQYAAAAABAAEAPUAAACMAwAAAAA=&#10;" filled="f" stroked="f">
                <v:textbox style="mso-next-textbox:#Text Box 14399" inset="0,0,0,0">
                  <w:txbxContent/>
                </v:textbox>
              </v:shape>
              <v:shape id="Text Box 14399" o:spid="_x0000_s1159" type="#_x0000_t202" style="position:absolute;left:91440;top:655446;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e30hxQAA&#10;AN4AAAAPAAAAZHJzL2Rvd25yZXYueG1sRE9Na8JAEL0L/odlBG+6sRZpoquIKBQKpTEePI7ZMVnM&#10;zqbZrab/vlso9DaP9zmrTW8bcafOG8cKZtMEBHHptOFKwak4TF5A+ICssXFMCr7Jw2Y9HKww0+7B&#10;Od2PoRIxhH2GCuoQ2kxKX9Zk0U9dSxy5q+sshgi7SuoOHzHcNvIpSRbSouHYUGNLu5rK2/HLKtie&#10;Od+bz/fLR37NTVGkCb8tbkqNR/12CSJQH/7Ff+5XHec/z9MUft+JN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7fSHFAAAA3gAAAA8AAAAAAAAAAAAAAAAAlwIAAGRycy9k&#10;b3ducmV2LnhtbFBLBQYAAAAABAAEAPUAAACJAwAAAAA=&#10;" filled="f" stroked="f">
                <v:textbox style="mso-next-textbox:#Text Box 14400" inset="0,0,0,0">
                  <w:txbxContent/>
                </v:textbox>
              </v:shape>
              <v:shape id="Text Box 14400" o:spid="_x0000_s1160" type="#_x0000_t202" style="position:absolute;left:91440;top:819276;width:182880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YxexwAA&#10;AN4AAAAPAAAAZHJzL2Rvd25yZXYueG1sRI9BSwMxEIXvgv8hjNCbTSql6LZpKUWhIIjb9eBx3Ex3&#10;QzeT7Sa26793DoK3GebNe+9bbcbQqQsNyUe2MJsaUMR1dJ4bCx/Vy/0jqJSRHXaRycIPJdisb29W&#10;WLh45ZIuh9woMeFUoIU2577QOtUtBUzT2BPL7RiHgFnWodFuwKuYh04/GLPQAT1LQos97VqqT4fv&#10;YGH7yeWzP799vZfH0lfVk+HXxcnayd24XYLKNOZ/8d/33kn9+dwIgODIDHr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eGMXscAAADeAAAADwAAAAAAAAAAAAAAAACXAgAAZHJz&#10;L2Rvd25yZXYueG1sUEsFBgAAAAAEAAQA9QAAAIsDAAAAAA==&#10;" filled="f" stroked="f">
                <v:textbox inset="0,0,0,0">
                  <w:txbxContent/>
                </v:textbox>
              </v:shape>
            </v:group>
            <v:group id="Group 14410" o:spid="_x0000_s1161" style="position:absolute;left:2317115;top:5106670;width:2011680;height:1230630" coordsize="2011680,1230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E73V8gAAADe&#10;AAAADwAAAAAAAAAAAAAAAACpAgAAZHJzL2Rvd25yZXYueG1sUEsFBgAAAAAEAAQA+gAAAJ4DAAAA&#10;AA==&#10;">
              <v:shape id="Text Box 164" o:spid="_x0000_s1162" type="#_x0000_t202" style="position:absolute;width:2011680;height:12306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filled="f" stroked="f">
                <v:textbox inset=",0,,0"/>
              </v:shape>
              <v:shape id="Text Box 14403" o:spid="_x0000_s1163" type="#_x0000_t202" style="position:absolute;left:9144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xIpxQAA&#10;AN4AAAAPAAAAZHJzL2Rvd25yZXYueG1sRE9NawIxEL0X+h/CFHqrSa2Ibo0i0oIgSNf14HHcjLvB&#10;zWS7SXX77xuh4G0e73Nmi9414kJdsJ41vA4UCOLSG8uVhn3x+TIBESKywcYzafilAIv548MMM+Ov&#10;nNNlFyuRQjhkqKGOsc2kDGVNDsPAt8SJO/nOYUywq6Tp8JrCXSOHSo2lQ8upocaWVjWV592P07A8&#10;cP5hv7fHr/yU26KYKt6Mz1o/P/XLdxCR+ngX/7vXJs0fjdQb3N5JN8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zEinFAAAA3gAAAA8AAAAAAAAAAAAAAAAAlwIAAGRycy9k&#10;b3ducmV2LnhtbFBLBQYAAAAABAAEAPUAAACJAwAAAAA=&#10;" filled="f" stroked="f">
                <v:textbox style="mso-next-textbox:#Text Box 14404" inset="0,0,0,0">
                  <w:txbxContent>
                    <w:p w:rsidR="00C777D5" w:rsidRDefault="00C777D5" w:rsidP="00125C38">
                      <w:pPr>
                        <w:pStyle w:val="BodyText"/>
                      </w:pPr>
                      <w:r>
                        <w:t xml:space="preserve">As you are taking pictures, write down what struck you about the image. Describe why you took the photo and what it means to you.  Later you will develop captions for select photographs. </w:t>
                      </w:r>
                    </w:p>
                  </w:txbxContent>
                </v:textbox>
              </v:shape>
              <v:shape id="Text Box 14404" o:spid="_x0000_s1164" type="#_x0000_t202" style="position:absolute;left:91440;top:16383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pdxAAA&#10;AN4AAAAPAAAAZHJzL2Rvd25yZXYueG1sRE/fa8IwEH4X9j+EG/imiVJkq0aRoSAMxmr3sMdbc7bB&#10;5tI1Ubv/fhkMfLuP7+etNoNrxZX6YD1rmE0VCOLKG8u1ho9yP3kCESKywdYzafihAJv1w2iFufE3&#10;Luh6jLVIIRxy1NDE2OVShqohh2HqO+LEnXzvMCbY19L0eEvhrpVzpRbSoeXU0GBHLw1V5+PFadh+&#10;crGz329f78WpsGX5rPh1cdZ6/DhslyAiDfEu/ncfTJqfZSqDv3fSD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qKXcQAAADeAAAADwAAAAAAAAAAAAAAAACXAgAAZHJzL2Rv&#10;d25yZXYueG1sUEsFBgAAAAAEAAQA9QAAAIgDAAAAAA==&#10;" filled="f" stroked="f">
                <v:textbox style="mso-next-textbox:#Text Box 14405" inset="0,0,0,0">
                  <w:txbxContent/>
                </v:textbox>
              </v:shape>
              <v:shape id="Text Box 14405" o:spid="_x0000_s1165" type="#_x0000_t202" style="position:absolute;left:91440;top:32766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i/GxQAA&#10;AN4AAAAPAAAAZHJzL2Rvd25yZXYueG1sRE9NawIxEL0L/Q9hCr1pUrGiW6OItFAoSNf14HHcjLvB&#10;zWS7SXX77xuh4G0e73MWq9414kJdsJ41PI8UCOLSG8uVhn3xPpyBCBHZYOOZNPxSgNXyYbDAzPgr&#10;53TZxUqkEA4ZaqhjbDMpQ1mTwzDyLXHiTr5zGBPsKmk6vKZw18ixUlPp0HJqqLGlTU3leffjNKwP&#10;nL/Z7+3xKz/ltijmij+nZ62fHvv1K4hIfbyL/90fJs2fTNQL3N5JN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WL8bFAAAA3gAAAA8AAAAAAAAAAAAAAAAAlwIAAGRycy9k&#10;b3ducmV2LnhtbFBLBQYAAAAABAAEAPUAAACJAwAAAAA=&#10;" filled="f" stroked="f">
                <v:textbox style="mso-next-textbox:#Text Box 14406" inset="0,0,0,0">
                  <w:txbxContent/>
                </v:textbox>
              </v:shape>
              <v:shape id="Text Box 14406" o:spid="_x0000_s1166" type="#_x0000_t202" style="position:absolute;left:91440;top:49149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LGxxAAA&#10;AN4AAAAPAAAAZHJzL2Rvd25yZXYueG1sRE/fa8IwEH4X9j+EG/imiSJlq0aRoSAMxmr3sMdbc7bB&#10;5tI1Ubv/fhkMfLuP7+etNoNrxZX6YD1rmE0VCOLKG8u1ho9yP3kCESKywdYzafihAJv1w2iFufE3&#10;Luh6jLVIIRxy1NDE2OVShqohh2HqO+LEnXzvMCbY19L0eEvhrpVzpTLp0HJqaLCjl4aq8/HiNGw/&#10;udjZ77ev9+JU2LJ8VvyanbUePw7bJYhIQ7yL/90Hk+YvFiqDv3fSD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USxscQAAADeAAAADwAAAAAAAAAAAAAAAACXAgAAZHJzL2Rv&#10;d25yZXYueG1sUEsFBgAAAAAEAAQA9QAAAIgDAAAAAA==&#10;" filled="f" stroked="f">
                <v:textbox style="mso-next-textbox:#Text Box 14407" inset="0,0,0,0">
                  <w:txbxContent/>
                </v:textbox>
              </v:shape>
              <v:shape id="Text Box 14407" o:spid="_x0000_s1167" type="#_x0000_t202" style="position:absolute;left:91440;top:65532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BQqxQAA&#10;AN4AAAAPAAAAZHJzL2Rvd25yZXYueG1sRE9LawIxEL4X+h/CFHqrSUV8bI0i0kJBKF3Xg8dxM+4G&#10;N5PtJtX13zcFwdt8fM+ZL3vXiDN1wXrW8DpQIIhLbyxXGnbFx8sURIjIBhvPpOFKAZaLx4c5ZsZf&#10;OKfzNlYihXDIUEMdY5tJGcqaHIaBb4kTd/Sdw5hgV0nT4SWFu0YOlRpLh5ZTQ40trWsqT9tfp2G1&#10;5/zd/nwdvvNjbotipngzPmn9/NSv3kBE6uNdfHN/mjR/NFIT+H8n3S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IFCrFAAAA3gAAAA8AAAAAAAAAAAAAAAAAlwIAAGRycy9k&#10;b3ducmV2LnhtbFBLBQYAAAAABAAEAPUAAACJAwAAAAA=&#10;" filled="f" stroked="f">
                <v:textbox style="mso-next-textbox:#Text Box 14408" inset="0,0,0,0">
                  <w:txbxContent/>
                </v:textbox>
              </v:shape>
              <v:shape id="Text Box 14408" o:spid="_x0000_s1168" type="#_x0000_t202" style="position:absolute;left:91440;top:819150;width:1828800;height:165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BYxwAA&#10;AN4AAAAPAAAAZHJzL2Rvd25yZXYueG1sRI9BSwMxEIXvgv8hjNCbTSql6LZpKUWhIIjb9eBx3Ex3&#10;QzeT7Sa26793DoK3Gd6b975ZbcbQqQsNyUe2MJsaUMR1dJ4bCx/Vy/0jqJSRHXaRycIPJdisb29W&#10;WLh45ZIuh9woCeFUoIU2577QOtUtBUzT2BOLdoxDwCzr0Gg34FXCQ6cfjFnogJ6locWedi3Vp8N3&#10;sLD95PLZn9++3stj6avqyfDr4mTt5G7cLkFlGvO/+e967wR/PjfCK+/IDHr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eAWMcAAADeAAAADwAAAAAAAAAAAAAAAACXAgAAZHJz&#10;L2Rvd25yZXYueG1sUEsFBgAAAAAEAAQA9QAAAIsDAAAAAA==&#10;" filled="f" stroked="f">
                <v:textbox style="mso-next-textbox:#Text Box 14409" inset="0,0,0,0">
                  <w:txbxContent/>
                </v:textbox>
              </v:shape>
              <v:shape id="Text Box 14409" o:spid="_x0000_s1169" type="#_x0000_t202" style="position:absolute;left:91440;top:982980;width:1828800;height:2406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yXDxAAA&#10;AN4AAAAPAAAAZHJzL2Rvd25yZXYueG1sRE9NawIxEL0L/Q9hCt40aRHRrVGkVBCE4ro99DjdjLvB&#10;zWS7ibr++0YQepvH+5zFqneNuFAXrGcNL2MFgrj0xnKl4avYjGYgQkQ22HgmDTcKsFo+DRaYGX/l&#10;nC6HWIkUwiFDDXWMbSZlKGtyGMa+JU7c0XcOY4JdJU2H1xTuGvmq1FQ6tJwaamzpvabydDg7Detv&#10;zj/s7+fPPj/mtijminfTk9bD5379BiJSH//FD/fWpPmTiZrD/Z10g1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slw8QAAADeAAAADwAAAAAAAAAAAAAAAACXAgAAZHJzL2Rv&#10;d25yZXYueG1sUEsFBgAAAAAEAAQA9QAAAIgDAAAAAA==&#10;" filled="f" stroked="f">
                <v:textbox inset="0,0,0,0">
                  <w:txbxContent/>
                </v:textbox>
              </v:shape>
            </v:group>
            <v:shape id="Picture 14341" o:spid="_x0000_s1170" type="#_x0000_t75" style="position:absolute;left:154305;width:1626870;height:10890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N&#10;Gi3CAAAA3gAAAA8AAABkcnMvZG93bnJldi54bWxET0trAjEQvhf6H8IIvdVk26XoapTSB3hVW8/D&#10;ZtwEN5PtJuq2v94IBW/z8T1nvhx8K07URxdYQzFWIIjrYBw3Gr62n48TEDEhG2wDk4ZfirBc3N/N&#10;sTLhzGs6bVIjcgjHCjXYlLpKylhb8hjHoSPO3D70HlOGfSNNj+cc7lv5pNSL9Og4N1js6M1Sfdgc&#10;vYbt5Ccdi/c/V3571+2U5emHYq0fRsPrDESiId3E/+6VyfPL57KA6zv5Brm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zRotwgAAAN4AAAAPAAAAAAAAAAAAAAAAAJwCAABk&#10;cnMvZG93bnJldi54bWxQSwUGAAAAAAQABAD3AAAAiwMAAAAA&#10;" stroked="t" strokeweight="7pt">
              <v:stroke linestyle="thickThin" endcap="square"/>
              <v:imagedata r:id="rId19" o:title=""/>
              <v:path arrowok="t"/>
            </v:shape>
            <v:shape id="Picture 14343" o:spid="_x0000_s1171" type="#_x0000_t75" style="position:absolute;left:154305;top:3306445;width:1675765;height:1163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M&#10;g+rEAAAA3gAAAA8AAABkcnMvZG93bnJldi54bWxET0uLwjAQvgv7H8IseNPUJ9o1yq4giLCo1cve&#10;hmZsq82kNFHrvzcLgrf5+J4zWzSmFDeqXWFZQa8bgSBOrS44U3A8rDoTEM4jaywtk4IHOVjMP1oz&#10;jLW9855uic9ECGEXo4Lc+yqW0qU5GXRdWxEH7mRrgz7AOpO6xnsIN6XsR9FYGiw4NORY0TKn9JJc&#10;jYJzte3bv8dp9COT8e96k+2m8rJTqv3ZfH+B8NT4t/jlXuswfzgYDuD/nXCDnD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YMg+rEAAAA3gAAAA8AAAAAAAAAAAAAAAAAnAIA&#10;AGRycy9kb3ducmV2LnhtbFBLBQYAAAAABAAEAPcAAACNAwAAAAA=&#10;" stroked="t" strokeweight="7pt">
              <v:stroke linestyle="thickThin" endcap="square"/>
              <v:imagedata r:id="rId20" o:title=""/>
              <v:path arrowok="t"/>
            </v:shape>
            <v:shape id="Picture 14344" o:spid="_x0000_s1172" type="#_x0000_t75" style="position:absolute;left:2316480;width:1825625;height:10890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D&#10;DPXHAAAA3gAAAA8AAABkcnMvZG93bnJldi54bWxET9tqwkAQfS/0H5Yp+FY3bYPY6CpF6EUQWm1R&#10;fJtmp8lidjbNrkn8+64g9G0O5zrTeW8r0VLjjWMFd8MEBHHutOFCwdfn8+0YhA/IGivHpOBEHuaz&#10;66spZtp1vKZ2EwoRQ9hnqKAMoc6k9HlJFv3Q1cSR+3GNxRBhU0jdYBfDbSXvk2QkLRqODSXWtCgp&#10;P2yOVsG23Zl1ZfYvrx+L7nF1ML/f78uRUoOb/mkCIlAf/sUX95uO89OHNIXzO/EGOfs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LDDPXHAAAA3gAAAA8AAAAAAAAAAAAAAAAA&#10;nAIAAGRycy9kb3ducmV2LnhtbFBLBQYAAAAABAAEAPcAAACQAwAAAAA=&#10;" stroked="t" strokeweight="7pt">
              <v:stroke linestyle="thickThin" endcap="square"/>
              <v:imagedata r:id="rId21" o:title=""/>
              <v:path arrowok="t"/>
            </v:shape>
            <v:shape id="Picture 14346" o:spid="_x0000_s1173" type="#_x0000_t75" style="position:absolute;left:2316480;top:3288665;width:1756410;height:11652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j&#10;NcLGAAAA3gAAAA8AAABkcnMvZG93bnJldi54bWxET0trAjEQvgv9D2EKXqRmfbCUrVGk0OJBBB89&#10;9DbdjJvFzSTdZHX775tCwdt8fM9ZrHrbiCu1oXasYDLOQBCXTtdcKTgd356eQYSIrLFxTAp+KMBq&#10;+TBYYKHdjfd0PcRKpBAOBSowMfpCylAashjGzhMn7uxaizHBtpK6xVsKt42cZlkuLdacGgx6ejVU&#10;Xg6dVfA9ataTrfHv/qsbfZhu9pntdl6p4WO/fgERqY938b97o9P8+Wyew9876Qa5/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uM1wsYAAADeAAAADwAAAAAAAAAAAAAAAACc&#10;AgAAZHJzL2Rvd25yZXYueG1sUEsFBgAAAAAEAAQA9wAAAI8DAAAAAA==&#10;" stroked="t" strokeweight="7pt">
              <v:stroke linestyle="thickThin" endcap="square"/>
              <v:imagedata r:id="rId22" o:title=""/>
              <v:path arrowok="t"/>
            </v:shape>
            <w10:wrap type="through" anchorx="page" anchory="page"/>
          </v:group>
        </w:pict>
      </w:r>
      <w:r w:rsidRPr="00B32DD6">
        <w:rPr>
          <w:rFonts w:ascii="Calibri" w:hAnsi="Calibri"/>
          <w:sz w:val="22"/>
          <w:szCs w:val="22"/>
        </w:rPr>
        <w:t xml:space="preserve"> </w:t>
      </w:r>
      <w:r>
        <w:rPr>
          <w:noProof/>
        </w:rPr>
        <w:pict>
          <v:shape id="_x0000_s1174" type="#_x0000_t202" style="position:absolute;margin-left:28.8pt;margin-top:27.35pt;width:27.9pt;height:12.35pt;z-index:25165056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" filled="f" stroked="f">
            <v:textbox inset="0,0,0,0">
              <w:txbxContent>
                <w:p w:rsidR="00C777D5" w:rsidRPr="00A67A7C" w:rsidRDefault="00C777D5" w:rsidP="00E72028">
                  <w:pPr>
                    <w:pStyle w:val="Page-Left"/>
                    <w:spacing w:after="0"/>
                    <w:rPr>
                      <w:color w:val="000000"/>
                    </w:rPr>
                  </w:pPr>
                  <w:r w:rsidRPr="00A67A7C">
                    <w:rPr>
                      <w:color w:val="000000"/>
                    </w:rPr>
                    <w:t>18</w:t>
                  </w:r>
                </w:p>
              </w:txbxContent>
            </v:textbox>
            <w10:wrap anchorx="page" anchory="page"/>
          </v:shape>
        </w:pict>
      </w:r>
      <w:r>
        <w:rPr>
          <w:noProof/>
        </w:rPr>
        <w:pict>
          <v:shape id="_x0000_s1175" type="#_x0000_t202" style="position:absolute;margin-left:735.3pt;margin-top:27.35pt;width:27.9pt;height:12.35pt;z-index:2516495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" filled="f" stroked="f">
            <v:textbox inset="0,0,0,0">
              <w:txbxContent>
                <w:p w:rsidR="00C777D5" w:rsidRPr="00A67A7C" w:rsidRDefault="00C777D5" w:rsidP="00E72028">
                  <w:pPr>
                    <w:pStyle w:val="Page-Right"/>
                    <w:spacing w:after="0"/>
                    <w:rPr>
                      <w:color w:val="000000"/>
                    </w:rPr>
                  </w:pPr>
                  <w:r w:rsidRPr="00A67A7C">
                    <w:rPr>
                      <w:color w:val="000000"/>
                    </w:rPr>
                    <w:t>7</w:t>
                  </w:r>
                </w:p>
              </w:txbxContent>
            </v:textbox>
            <w10:wrap anchorx="page" anchory="page"/>
          </v:shape>
        </w:pict>
      </w:r>
      <w:r>
        <w:rPr>
          <w:noProof/>
        </w:rPr>
        <w:pict>
          <v:group id="Group 14353" o:spid="_x0000_s1176" style="position:absolute;margin-left:39.2pt;margin-top:97.8pt;width:339.2pt;height:364pt;z-index:251684352;mso-position-horizontal-relative:page;mso-position-vertical-relative:page" coordsize="4307840,4622800" wrapcoords="669 0 669 12648 20788 12648 20788 0 669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">
            <v:shape id="Picture 7" o:spid="_x0000_s1177" type="#_x0000_t75" alt="Papago_Freeway.jpg" style="position:absolute;left:149860;width:3990340;height:271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i&#10;xFK+AAAA2wAAAA8AAABkcnMvZG93bnJldi54bWxEj8EKwjAQRO+C/xBW8KapHkSrUUQUxINo7Qcs&#10;zdoWm01pYq1/bwTB4zAzb5jVpjOVaKlxpWUFk3EEgjizuuRcQXo7jOYgnEfWWFkmBW9ysFn3eyuM&#10;tX3xldrE5yJA2MWooPC+jqV0WUEG3djWxMG728agD7LJpW7wFeCmktMomkmDJYeFAmvaFZQ9kqdR&#10;8MQtp/vWnd0iSY72cLk+TtgpNRx02yUIT53/h3/to1YwncD3S/gBcv0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9ixFK+AAAA2wAAAA8AAAAAAAAAAAAAAAAAnAIAAGRycy9k&#10;b3ducmV2LnhtbFBLBQYAAAAABAAEAPcAAACHAwAAAAA=&#10;">
              <v:imagedata r:id="rId23" o:title=""/>
              <v:path arrowok="t"/>
            </v:shape>
            <v:shape id="_x0000_s1178" type="#_x0000_t202" style="position:absolute;top:2794000;width:4307840;height:182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QzBxQAA&#10;ANsAAAAPAAAAZHJzL2Rvd25yZXYueG1sRI9Ba8JAFITvQv/D8gremk2l1B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pDMHFAAAA2wAAAA8AAAAAAAAAAAAAAAAAlwIAAGRycy9k&#10;b3ducmV2LnhtbFBLBQYAAAAABAAEAPUAAACJAwAAAAA=&#10;" filled="f" stroked="f">
              <v:textbox>
                <w:txbxContent>
                  <w:p w:rsidR="00C777D5" w:rsidRPr="00A67A7C" w:rsidRDefault="00C777D5" w:rsidP="00CF7DCB">
                    <w:pPr>
                      <w:jc w:val="center"/>
                      <w:rPr>
                        <w:rFonts w:ascii="Calibri" w:hAnsi="Calibri"/>
                      </w:rPr>
                    </w:pPr>
                    <w:r w:rsidRPr="00A67A7C">
                      <w:rPr>
                        <w:rFonts w:ascii="Calibri" w:hAnsi="Calibri"/>
                      </w:rPr>
                      <w:t>Today? Tomorrow? Yesterday?</w:t>
                    </w:r>
                  </w:p>
                  <w:p w:rsidR="00C777D5" w:rsidRPr="00A67A7C" w:rsidRDefault="00C777D5" w:rsidP="00CF7DCB">
                    <w:pPr>
                      <w:jc w:val="center"/>
                      <w:rPr>
                        <w:rFonts w:ascii="Calibri" w:hAnsi="Calibri"/>
                      </w:rPr>
                    </w:pPr>
                    <w:r w:rsidRPr="00A67A7C">
                      <w:rPr>
                        <w:rFonts w:ascii="Calibri" w:hAnsi="Calibri"/>
                      </w:rPr>
                      <w:t>What do you like about this depiction of I-10?  Do you see any problems?  Why did this plan never come to fruition? How would this design have changed our downtown?</w:t>
                    </w:r>
                  </w:p>
                </w:txbxContent>
              </v:textbox>
            </v:shape>
            <w10:wrap type="through" anchorx="page" anchory="page"/>
          </v:group>
        </w:pict>
      </w:r>
      <w:r>
        <w:rPr>
          <w:rFonts w:ascii="Calibri" w:hAnsi="Calibri"/>
          <w:sz w:val="22"/>
          <w:szCs w:val="22"/>
        </w:rPr>
        <w:br w:type="page"/>
      </w:r>
      <w:bookmarkStart w:id="0" w:name="_GoBack"/>
      <w:r>
        <w:rPr>
          <w:noProof/>
        </w:rPr>
        <w:pict>
          <v:group id="Group 14430" o:spid="_x0000_s1179" style="position:absolute;margin-left:56.7pt;margin-top:67.2pt;width:290.8pt;height:492.85pt;z-index:251644416;mso-position-horizontal-relative:page;mso-position-vertical-relative:page" coordsize="3693160,6258937" wrapcoords="111 0 111 5030 8852 5030 8852 0 11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">
            <v:shape id="Text Box 137" o:spid="_x0000_s1180" type="#_x0000_t202" style="position:absolute;left:35560;top:1954530;width:3657600;height:661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inset="0,0,0,0">
                <w:txbxContent>
                  <w:p w:rsidR="00C777D5" w:rsidRDefault="00C777D5" w:rsidP="00125C38">
                    <w:pPr>
                      <w:pStyle w:val="Heading5"/>
                      <w:rPr>
                        <w:sz w:val="36"/>
                      </w:rPr>
                    </w:pPr>
                    <w:r>
                      <w:rPr>
                        <w:sz w:val="36"/>
                      </w:rPr>
                      <w:t>Where is Nano?</w:t>
                    </w:r>
                  </w:p>
                  <w:p w:rsidR="00C777D5" w:rsidRPr="002149AE" w:rsidRDefault="00C777D5" w:rsidP="00125C38">
                    <w:pPr>
                      <w:pStyle w:val="Heading5"/>
                      <w:rPr>
                        <w:sz w:val="36"/>
                      </w:rPr>
                    </w:pPr>
                    <w:r>
                      <w:rPr>
                        <w:sz w:val="36"/>
                      </w:rPr>
                      <w:t xml:space="preserve">Sunscreen </w:t>
                    </w:r>
                  </w:p>
                </w:txbxContent>
              </v:textbox>
            </v:shape>
            <v:group id="Group 14429" o:spid="_x0000_s1181" style="position:absolute;top:2686050;width:3657600;height:3572887" coordsize="3657600,35728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xiUd8UAAADeAAAA&#10;DwAAAAAAAAAAAAAAAACpAgAAZHJzL2Rvd25yZXYueG1sUEsFBgAAAAAEAAQA+gAAAJsDAAAAAA==&#10;">
              <v:shape id="_x0000_s1182" type="#_x0000_t202" style="position:absolute;top:377;width:3657600;height:3572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b30xAAA&#10;ANwAAAAPAAAAZHJzL2Rvd25yZXYueG1sRI/BasMwEETvhfyD2EAuJZFtaAhulFASDMWUljj5gMXa&#10;WqbWyliq7fx9VSj0OMy8GWZ/nG0nRhp861hBuklAENdOt9wouF2L9Q6ED8gaO8ek4E4ejofFwx5z&#10;7Sa+0FiFRsQS9jkqMCH0uZS+NmTRb1xPHL1PN1gMUQ6N1ANOsdx2MkuSrbTYclww2NPJUP1VfVsF&#10;2a18eqv6sZTnYtd+FOYxcP2u1Go5vzyDCDSH//Af/aojl27h90w8AvLw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299MQAAADcAAAADwAAAAAAAAAAAAAAAACXAgAAZHJzL2Rv&#10;d25yZXYueG1sUEsFBgAAAAAEAAQA9QAAAIgDAAAAAA==&#10;" filled="f" stroked="f">
                <v:textbox inset="0,0,0,0"/>
              </v:shape>
              <v:shape id="Text Box 14412" o:spid="_x0000_s1183"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iFvxAAA&#10;AN4AAAAPAAAAZHJzL2Rvd25yZXYueG1sRE9Ni8IwEL0v+B/CCHtbU0VkrUYRUVgQlq314HFsxjbY&#10;TGoTtf77zcKCt3m8z5kvO1uLO7XeOFYwHCQgiAunDZcKDvn24xOED8gaa8ek4Ekelove2xxT7R6c&#10;0X0fShFD2KeooAqhSaX0RUUW/cA1xJE7u9ZiiLAtpW7xEcNtLUdJMpEWDceGChtaV1Rc9jerYHXk&#10;bGOu36ef7JyZPJ8mvJtclHrvd6sZiEBdeIn/3V86zh+PhyP4eyf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6Yhb8QAAADeAAAADwAAAAAAAAAAAAAAAACXAgAAZHJzL2Rv&#10;d25yZXYueG1sUEsFBgAAAAAEAAQA9QAAAIgDAAAAAA==&#10;" filled="f" stroked="f">
                <v:textbox style="mso-next-textbox:#Text Box 14413" inset="0,0,0,0">
                  <w:txbxContent>
                    <w:p w:rsidR="00C777D5" w:rsidRPr="00A67A7C" w:rsidRDefault="00C777D5" w:rsidP="002F00A7">
                      <w:pPr>
                        <w:shd w:val="clear" w:color="auto" w:fill="FFFFFF"/>
                        <w:spacing w:after="0"/>
                        <w:rPr>
                          <w:rFonts w:ascii="Calibri" w:hAnsi="Calibri"/>
                          <w:sz w:val="28"/>
                          <w:szCs w:val="28"/>
                        </w:rPr>
                      </w:pPr>
                      <w:r w:rsidRPr="00A67A7C">
                        <w:rPr>
                          <w:rFonts w:ascii="Calibri" w:hAnsi="Calibri"/>
                          <w:sz w:val="28"/>
                          <w:szCs w:val="28"/>
                        </w:rPr>
                        <w:t xml:space="preserve">Particles at the nanoscale can be more chemically reactive and more easily absorbed in the body than their macro counterparts. In recent years, cosmetics and sunscreens have begun incorporating nanoscale particles. In sunscreen, smaller particles of zinc oxide make a shield that is transparent on the skin, instead of white and creamy. </w:t>
                      </w:r>
                    </w:p>
                    <w:p w:rsidR="00C777D5" w:rsidRPr="00A67A7C" w:rsidRDefault="00C777D5" w:rsidP="002F00A7">
                      <w:pPr>
                        <w:shd w:val="clear" w:color="auto" w:fill="FFFFFF"/>
                        <w:spacing w:after="0"/>
                        <w:rPr>
                          <w:rFonts w:ascii="Calibri" w:hAnsi="Calibri"/>
                          <w:sz w:val="28"/>
                          <w:szCs w:val="28"/>
                        </w:rPr>
                      </w:pPr>
                    </w:p>
                    <w:p w:rsidR="00C777D5" w:rsidRPr="00A67A7C" w:rsidRDefault="00C777D5" w:rsidP="002F00A7">
                      <w:pPr>
                        <w:shd w:val="clear" w:color="auto" w:fill="FFFFFF"/>
                        <w:spacing w:after="0"/>
                        <w:rPr>
                          <w:rFonts w:ascii="Calibri" w:hAnsi="Calibri"/>
                          <w:sz w:val="28"/>
                          <w:szCs w:val="28"/>
                        </w:rPr>
                      </w:pPr>
                      <w:r w:rsidRPr="00A67A7C">
                        <w:rPr>
                          <w:rFonts w:ascii="Calibri" w:hAnsi="Calibri"/>
                          <w:sz w:val="28"/>
                          <w:szCs w:val="28"/>
                        </w:rPr>
                        <w:t>There are concerns about the safety of these particles. Do the known risks of skin cancer outweigh the potential unknown risks of nanotechnology? Do you as a consumer have enough information to make these choices?</w:t>
                      </w:r>
                    </w:p>
                    <w:p w:rsidR="00C777D5" w:rsidRPr="002149AE" w:rsidRDefault="00C777D5" w:rsidP="00B32DD6">
                      <w:pPr>
                        <w:widowControl w:val="0"/>
                        <w:autoSpaceDE w:val="0"/>
                        <w:autoSpaceDN w:val="0"/>
                        <w:adjustRightInd w:val="0"/>
                        <w:spacing w:after="0"/>
                        <w:rPr>
                          <w:rFonts w:ascii="Calibri" w:hAnsi="Calibri" w:cs="Calibri"/>
                          <w:sz w:val="22"/>
                          <w:szCs w:val="32"/>
                        </w:rPr>
                      </w:pPr>
                    </w:p>
                    <w:p w:rsidR="00C777D5" w:rsidRDefault="00C777D5" w:rsidP="00125C38">
                      <w:pPr>
                        <w:pStyle w:val="BodyText"/>
                      </w:pPr>
                    </w:p>
                  </w:txbxContent>
                </v:textbox>
              </v:shape>
              <v:shape id="Text Box 14413" o:spid="_x0000_s1184"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6oT0xAAA&#10;AN4AAAAPAAAAZHJzL2Rvd25yZXYueG1sRE9Na8JAEL0L/odlBG+60Yq00VVEWhCEYkwPPY7ZMVnM&#10;zqbZVdN/3y0I3ubxPme57mwtbtR641jBZJyAIC6cNlwq+Mo/Rq8gfEDWWDsmBb/kYb3q95aYanfn&#10;jG7HUIoYwj5FBVUITSqlLyqy6MeuIY7c2bUWQ4RtKXWL9xhuazlNkrm0aDg2VNjQtqLicrxaBZtv&#10;zt7Nz+fpkJ0zk+dvCe/nF6WGg26zABGoC0/xw73Tcf5sNnm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qE9MQAAADeAAAADwAAAAAAAAAAAAAAAACXAgAAZHJzL2Rv&#10;d25yZXYueG1sUEsFBgAAAAAEAAQA9QAAAIgDAAAAAA==&#10;" filled="f" stroked="f">
                <v:textbox style="mso-next-textbox:#Text Box 14414" inset="0,0,0,0">
                  <w:txbxContent/>
                </v:textbox>
              </v:shape>
              <v:shape id="Text Box 14414" o:spid="_x0000_s1185"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xyAxAAA&#10;AN4AAAAPAAAAZHJzL2Rvd25yZXYueG1sRE9Na8JAEL0X+h+WKXirGyVIG11FREEQijE99Dhmx2Qx&#10;Oxuzq8Z/3xUKvc3jfc5s0dtG3KjzxrGC0TABQVw6bbhS8F1s3j9A+ICssXFMCh7kYTF/fZlhpt2d&#10;c7odQiViCPsMFdQhtJmUvqzJoh+6ljhyJ9dZDBF2ldQd3mO4beQ4SSbSouHYUGNLq5rK8+FqFSx/&#10;OF+by9dxn59yUxSfCe8mZ6UGb/1yCiJQH/7Ff+6tjvPTdJTC8514g5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cgMQAAADeAAAADwAAAAAAAAAAAAAAAACXAgAAZHJzL2Rv&#10;d25yZXYueG1sUEsFBgAAAAAEAAQA9QAAAIgDAAAAAA==&#10;" filled="f" stroked="f">
                <v:textbox style="mso-next-textbox:#Text Box 14415" inset="0,0,0,0">
                  <w:txbxContent/>
                </v:textbox>
              </v:shape>
              <v:shape id="Text Box 14415" o:spid="_x0000_s1186"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7kbxAAA&#10;AN4AAAAPAAAAZHJzL2Rvd25yZXYueG1sRE9Na8JAEL0X/A/LCN7qRrGi0VVEKgiF0hgPHsfsmCxm&#10;Z9Psqum/7xYK3ubxPme57mwt7tR641jBaJiAIC6cNlwqOOa71xkIH5A11o5JwQ95WK96L0tMtXtw&#10;RvdDKEUMYZ+igiqEJpXSFxVZ9EPXEEfu4lqLIcK2lLrFRwy3tRwnyVRaNBwbKmxoW1FxPdysgs2J&#10;s3fz/Xn+yi6ZyfN5wh/Tq1KDfrdZgAjUhaf4373Xcf5kMnqDv3fi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5G8QAAADeAAAADwAAAAAAAAAAAAAAAACXAgAAZHJzL2Rv&#10;d25yZXYueG1sUEsFBgAAAAAEAAQA9QAAAIgDAAAAAA==&#10;" filled="f" stroked="f">
                <v:textbox style="mso-next-textbox:#Text Box 14416" inset="0,0,0,0">
                  <w:txbxContent/>
                </v:textbox>
              </v:shape>
              <v:shape id="Text Box 14416" o:spid="_x0000_s1187"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SdsxAAA&#10;AN4AAAAPAAAAZHJzL2Rvd25yZXYueG1sRE9Na8JAEL0L/odlhN50Y5FQo6uIVCgUSmM8eByzY7KY&#10;nY3ZVdN/3y0UvM3jfc5y3dtG3KnzxrGC6SQBQVw6bbhScCh24zcQPiBrbByTgh/ysF4NB0vMtHtw&#10;Tvd9qEQMYZ+hgjqENpPSlzVZ9BPXEkfu7DqLIcKukrrDRwy3jXxNklRaNBwbamxpW1N52d+sgs2R&#10;83dz/Tp95+fcFMU84c/0otTLqN8sQATqw1P87/7Qcf5sNk3h7514g1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0nbMQAAADeAAAADwAAAAAAAAAAAAAAAACXAgAAZHJzL2Rv&#10;d25yZXYueG1sUEsFBgAAAAAEAAQA9QAAAIgDAAAAAA==&#10;" filled="f" stroked="f">
                <v:textbox style="mso-next-textbox:#Text Box 14418" inset="0,0,0,0">
                  <w:txbxContent/>
                </v:textbox>
              </v:shape>
              <v:shape id="Text Box 14418" o:spid="_x0000_s1188"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haFxwAA&#10;AN4AAAAPAAAAZHJzL2Rvd25yZXYueG1sRI9Ba8JAEIXvBf/DMoK3ulFEanQVKRaEQmlMDz2O2TFZ&#10;zM6m2a2m/75zKPQ2w3vz3jeb3eBbdaM+usAGZtMMFHEVrOPawEf58vgEKiZki21gMvBDEXbb0cMG&#10;cxvuXNDtlGolIRxzNNCk1OVax6ohj3EaOmLRLqH3mGTta217vEu4b/U8y5bao2NpaLCj54aq6+nb&#10;G9h/cnFwX2/n9+JSuLJcZfy6vBozGQ/7NahEQ/o3/10freAvFjPhlXdkBr3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4WhccAAADeAAAADwAAAAAAAAAAAAAAAACXAgAAZHJz&#10;L2Rvd25yZXYueG1sUEsFBgAAAAAEAAQA9QAAAIsDAAAAAA==&#10;" filled="f" stroked="f">
                <v:textbox style="mso-next-textbox:#Text Box 14419" inset="0,0,0,0">
                  <w:txbxContent/>
                </v:textbox>
              </v:shape>
              <v:shape id="Text Box 14419" o:spid="_x0000_s1189"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rMexAAA&#10;AN4AAAAPAAAAZHJzL2Rvd25yZXYueG1sRE9Ni8IwEL0L/ocwwt40dRHRahSRFRYWlq314HFsxjbY&#10;TGoTtfvvNwuCt3m8z1muO1uLO7XeOFYwHiUgiAunDZcKDvluOAPhA7LG2jEp+CUP61W/t8RUuwdn&#10;dN+HUsQQ9ikqqEJoUil9UZFFP3INceTOrrUYImxLqVt8xHBby/ckmUqLhmNDhQ1tKyou+5tVsDly&#10;9mGu36ef7JyZPJ8n/DW9KPU26DYLEIG68BI/3Z86zp9MxnP4fyfe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KzHsQAAADeAAAADwAAAAAAAAAAAAAAAACXAgAAZHJzL2Rv&#10;d25yZXYueG1sUEsFBgAAAAAEAAQA9QAAAIgDAAAAAA==&#10;" filled="f" stroked="f">
                <v:textbox style="mso-next-textbox:#Text Box 14420" inset="0,0,0,0">
                  <w:txbxContent/>
                </v:textbox>
              </v:shape>
              <v:shape id="Text Box 14420" o:spid="_x0000_s1190"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NA+xwAA&#10;AN4AAAAPAAAAZHJzL2Rvd25yZXYueG1sRI9Ba8JAEIXvhf6HZQre6qYiUlNXkWJBEKQxPfQ4zY7J&#10;YnY2Zrca/71zKPQ2w7x5732L1eBbdaE+usAGXsYZKOIqWMe1ga/y4/kVVEzIFtvAZOBGEVbLx4cF&#10;5jZcuaDLIdVKTDjmaKBJqcu1jlVDHuM4dMRyO4beY5K1r7Xt8SrmvtWTLJtpj44locGO3huqTodf&#10;b2D9zcXGnfc/n8WxcGU5z3g3OxkzehrWb6ASDelf/Pe9tVJ/Op0IgODIDHp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lTQPscAAADeAAAADwAAAAAAAAAAAAAAAACXAgAAZHJz&#10;L2Rvd25yZXYueG1sUEsFBgAAAAAEAAQA9QAAAIsDAAAAAA==&#10;" filled="f" stroked="f">
                <v:textbox style="mso-next-textbox:#Text Box 14421" inset="0,0,0,0">
                  <w:txbxContent/>
                </v:textbox>
              </v:shape>
              <v:shape id="Text Box 14421" o:spid="_x0000_s1191" type="#_x0000_t202" style="position:absolute;top:1736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HWlxAAA&#10;AN4AAAAPAAAAZHJzL2Rvd25yZXYueG1sRE9Ni8IwEL0v+B/CCHtbU0VkrUYRUVgQlq314HFsxjbY&#10;TGoTtf77zcKCt3m8z5kvO1uLO7XeOFYwHCQgiAunDZcKDvn24xOED8gaa8ek4Ekelove2xxT7R6c&#10;0X0fShFD2KeooAqhSaX0RUUW/cA1xJE7u9ZiiLAtpW7xEcNtLUdJMpEWDceGChtaV1Rc9jerYHXk&#10;bGOu36ef7JyZPJ8mvJtclHrvd6sZiEBdeIn/3V86zh+PR0P4eyf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h1pcQAAADeAAAADwAAAAAAAAAAAAAAAACXAgAAZHJzL2Rv&#10;d25yZXYueG1sUEsFBgAAAAAEAAQA9QAAAIgDAAAAAA==&#10;" filled="f" stroked="f">
                <v:textbox style="mso-next-textbox:#Text Box 14422" inset="0,0,0,0">
                  <w:txbxContent/>
                </v:textbox>
              </v:shape>
              <v:shape id="Text Box 14422" o:spid="_x0000_s1192" type="#_x0000_t202" style="position:absolute;top:1953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uvSxAAA&#10;AN4AAAAPAAAAZHJzL2Rvd25yZXYueG1sRE9Na8JAEL0X/A/LCN7qxiDSRlcRURAKpTEePI7ZMVnM&#10;zsbsqum/7xYKvc3jfc5i1dtGPKjzxrGCyTgBQVw6bbhScCx2r28gfEDW2DgmBd/kYbUcvCww0+7J&#10;OT0OoRIxhH2GCuoQ2kxKX9Zk0Y9dSxy5i+sshgi7SuoOnzHcNjJNkpm0aDg21NjSpqbyerhbBesT&#10;51tz+zx/5ZfcFMV7wh+zq1KjYb+egwjUh3/xn3uv4/zpNE3h9514g1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crr0sQAAADeAAAADwAAAAAAAAAAAAAAAACXAgAAZHJzL2Rv&#10;d25yZXYueG1sUEsFBgAAAAAEAAQA9QAAAIgDAAAAAA==&#10;" filled="f" stroked="f">
                <v:textbox style="mso-next-textbox:#Text Box 14423" inset="0,0,0,0">
                  <w:txbxContent/>
                </v:textbox>
              </v:shape>
              <v:shape id="Text Box 14423" o:spid="_x0000_s1193" type="#_x0000_t202" style="position:absolute;top:217043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k5JxAAA&#10;AN4AAAAPAAAAZHJzL2Rvd25yZXYueG1sRE9Na8JAEL0L/Q/LCL3pRitio6tIsSAIxRgPPY7ZMVnM&#10;zsbsVtN/3y0I3ubxPmex6mwtbtR641jBaJiAIC6cNlwqOOafgxkIH5A11o5JwS95WC1fegtMtbtz&#10;RrdDKEUMYZ+igiqEJpXSFxVZ9EPXEEfu7FqLIcK2lLrFewy3tRwnyVRaNBwbKmzoo6LicvixCtbf&#10;nG3M9eu0z86ZyfP3hHfTi1Kv/W49BxGoC0/xw73Vcf5kMn6D/3fiD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ZOScQAAADeAAAADwAAAAAAAAAAAAAAAACXAgAAZHJzL2Rv&#10;d25yZXYueG1sUEsFBgAAAAAEAAQA9QAAAIgDAAAAAA==&#10;" filled="f" stroked="f">
                <v:textbox style="mso-next-textbox:#Text Box 14424" inset="0,0,0,0">
                  <w:txbxContent/>
                </v:textbox>
              </v:shape>
              <v:shape id="Text Box 14424" o:spid="_x0000_s1194" type="#_x0000_t202" style="position:absolute;top:238760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9Y9xAAA&#10;AN4AAAAPAAAAZHJzL2Rvd25yZXYueG1sRE9Na8JAEL0X/A/LCL3VjRKkja4iolAoFGM8eByzY7KY&#10;nY3ZVdN/3xUKvc3jfc582dtG3KnzxrGC8SgBQVw6bbhScCi2b+8gfEDW2DgmBT/kYbkYvMwx0+7B&#10;Od33oRIxhH2GCuoQ2kxKX9Zk0Y9cSxy5s+sshgi7SuoOHzHcNnKSJFNp0XBsqLGldU3lZX+zClZH&#10;zjfm+n3a5efcFMVHwl/Ti1Kvw341AxGoD//iP/enjvPTdJLC8514g1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WPcQAAADeAAAADwAAAAAAAAAAAAAAAACXAgAAZHJzL2Rv&#10;d25yZXYueG1sUEsFBgAAAAAEAAQA9QAAAIgDAAAAAA==&#10;" filled="f" stroked="f">
                <v:textbox style="mso-next-textbox:#Text Box 14425" inset="0,0,0,0">
                  <w:txbxContent/>
                </v:textbox>
              </v:shape>
              <v:shape id="Text Box 14425" o:spid="_x0000_s1195" type="#_x0000_t202" style="position:absolute;top:260477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3OmxAAA&#10;AN4AAAAPAAAAZHJzL2Rvd25yZXYueG1sRE9Na8JAEL0X/A/LCN7qRrGi0VVEKhQKpTEePI7ZMVnM&#10;zqbZrcZ/7xYK3ubxPme57mwtrtR641jBaJiAIC6cNlwqOOS71xkIH5A11o5JwZ08rFe9lyWm2t04&#10;o+s+lCKGsE9RQRVCk0rpi4os+qFriCN3dq3FEGFbSt3iLYbbWo6TZCotGo4NFTa0rai47H+tgs2R&#10;s3fz83X6zs6ZyfN5wp/Ti1KDfrdZgAjUhaf43/2h4/zJZPwGf+/EG+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NzpsQAAADeAAAADwAAAAAAAAAAAAAAAACXAgAAZHJzL2Rv&#10;d25yZXYueG1sUEsFBgAAAAAEAAQA9QAAAIgDAAAAAA==&#10;" filled="f" stroked="f">
                <v:textbox style="mso-next-textbox:#Text Box 14426" inset="0,0,0,0">
                  <w:txbxContent/>
                </v:textbox>
              </v:shape>
              <v:shape id="Text Box 14426" o:spid="_x0000_s1196" type="#_x0000_t202" style="position:absolute;top:282130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e3RxAAA&#10;AN4AAAAPAAAAZHJzL2Rvd25yZXYueG1sRE9Na8JAEL0L/odlCt50U5Fgo6uIVBAK0pgeehyzY7KY&#10;nU2zq6b/3i0Ivc3jfc5y3dtG3KjzxrGC10kCgrh02nCl4KvYjecgfEDW2DgmBb/kYb0aDpaYaXfn&#10;nG7HUIkYwj5DBXUIbSalL2uy6CeuJY7c2XUWQ4RdJXWH9xhuGzlNklRaNBwbamxpW1N5OV6tgs03&#10;5+/m53D6zM+5KYq3hD/Si1Kjl36zABGoD//ip3uv4/zZbJrC3zvxBr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Ht0cQAAADeAAAADwAAAAAAAAAAAAAAAACXAgAAZHJzL2Rv&#10;d25yZXYueG1sUEsFBgAAAAAEAAQA9QAAAIgDAAAAAA==&#10;" filled="f" stroked="f">
                <v:textbox style="mso-next-textbox:#Text Box 14427" inset="0,0,0,0">
                  <w:txbxContent/>
                </v:textbox>
              </v:shape>
              <v:shape id="Text Box 14427" o:spid="_x0000_s1197" type="#_x0000_t202" style="position:absolute;top:3038475;width:3657600;height:1720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UhKxAAA&#10;AN4AAAAPAAAAZHJzL2Rvd25yZXYueG1sRE9Na8JAEL0X/A/LCN7qRhGr0VVEKhQK0hgPHsfsmCxm&#10;Z9PsVtN/7xYK3ubxPme57mwtbtR641jBaJiAIC6cNlwqOOa71xkIH5A11o5JwS95WK96L0tMtbtz&#10;RrdDKEUMYZ+igiqEJpXSFxVZ9EPXEEfu4lqLIcK2lLrFewy3tRwnyVRaNBwbKmxoW1FxPfxYBZsT&#10;Z+/me3/+yi6ZyfN5wp/Tq1KDfrdZgAjUhaf43/2h4/zJZPwGf+/EG+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1ISsQAAADeAAAADwAAAAAAAAAAAAAAAACXAgAAZHJzL2Rv&#10;d25yZXYueG1sUEsFBgAAAAAEAAQA9QAAAIgDAAAAAA==&#10;" filled="f" stroked="f">
                <v:textbox style="mso-next-textbox:#Text Box 14428" inset="0,0,0,0">
                  <w:txbxContent/>
                </v:textbox>
              </v:shape>
              <v:shape id="Text Box 14428" o:spid="_x0000_s1198" type="#_x0000_t202" style="position:absolute;top:3209290;width:365760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tw4xwAA&#10;AN4AAAAPAAAAZHJzL2Rvd25yZXYueG1sRI9Ba8JAEIXvhf6HZQre6qYiUlNXkWJBEKQxPfQ4zY7J&#10;YnY2Zrca/71zKPQ2w3vz3jeL1eBbdaE+usAGXsYZKOIqWMe1ga/y4/kVVEzIFtvAZOBGEVbLx4cF&#10;5jZcuaDLIdVKQjjmaKBJqcu1jlVDHuM4dMSiHUPvMcna19r2eJVw3+pJls20R8fS0GBH7w1Vp8Ov&#10;N7D+5mLjzvufz+JYuLKcZ7ybnYwZPQ3rN1CJhvRv/rveWsGfTifCK+/IDHp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CLcOMcAAADeAAAADwAAAAAAAAAAAAAAAACXAgAAZHJz&#10;L2Rvd25yZXYueG1sUEsFBgAAAAAEAAQA9QAAAIsDAAAAAA==&#10;" filled="f" stroked="f">
                <v:textbox inset="0,0,0,0">
                  <w:txbxContent/>
                </v:textbox>
              </v:shape>
            </v:group>
            <v:shape id="Placeholder" o:spid="_x0000_s1199" type="#_x0000_t75" style="position:absolute;left:35560;width:1470660;height:14706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10;4jjFAAAA3AAAAA8AAABkcnMvZG93bnJldi54bWxEj1FrwkAQhN8L/Q/HFvpWLwaUmnqKKIItUtAW&#10;oW9LbpuE5nZD7vTSf+8JhT4OM/MNM18OrlUX6n0jbGA8ykARl2Ibrgx8fmyfnkH5gGyxFSYDv+Rh&#10;ubi/m2NhJfKBLsdQqQRhX6CBOoSu0NqXNTn0I+mIk/ctvcOQZF9p22NMcNfqPMum2mHDaaHGjtY1&#10;lT/HszPw/rZvQjy9fp12MslE4sRtYmfM48OwegEVaAj/4b/2zhrI8xnczqQjoB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eI4xQAAANwAAAAPAAAAAAAAAAAAAAAAAJwC&#10;AABkcnMvZG93bnJldi54bWxQSwUGAAAAAAQABAD3AAAAjgMAAAAA&#10;" adj="3600">
              <v:imagedata r:id="rId24" o:title=""/>
              <v:path arrowok="t"/>
            </v:shape>
            <w10:wrap type="through" anchorx="page" anchory="page"/>
          </v:group>
        </w:pict>
      </w:r>
      <w:bookmarkEnd w:id="0"/>
      <w:r w:rsidRPr="00B32DD6">
        <w:rPr>
          <w:rFonts w:ascii="Calibri" w:hAnsi="Calibri"/>
          <w:sz w:val="22"/>
          <w:szCs w:val="22"/>
        </w:rPr>
        <w:t xml:space="preserve"> </w:t>
      </w:r>
      <w:r>
        <w:rPr>
          <w:noProof/>
        </w:rPr>
        <w:pict>
          <v:shape id="_x0000_s1200" type="#_x0000_t202" style="position:absolute;margin-left:28.8pt;margin-top:27.35pt;width:27.9pt;height:12.3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" filled="f" stroked="f">
            <v:textbox inset="0,0,0,0">
              <w:txbxContent>
                <w:p w:rsidR="00C777D5" w:rsidRDefault="00C777D5" w:rsidP="00E72028">
                  <w:pPr>
                    <w:pStyle w:val="Page-Left"/>
                    <w:spacing w:after="0"/>
                  </w:pPr>
                  <w:r>
                    <w:t>8</w:t>
                  </w:r>
                </w:p>
              </w:txbxContent>
            </v:textbox>
            <w10:wrap anchorx="page" anchory="page"/>
          </v:shape>
        </w:pict>
      </w:r>
      <w:r>
        <w:rPr>
          <w:noProof/>
        </w:rPr>
        <w:pict>
          <v:shape id="_x0000_s1201" type="#_x0000_t202" style="position:absolute;margin-left:735.3pt;margin-top:27.35pt;width:27.9pt;height:12.35pt;z-index:25165158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" filled="f" stroked="f">
            <v:textbox inset="0,0,0,0">
              <w:txbxContent>
                <w:p w:rsidR="00C777D5" w:rsidRDefault="00C777D5" w:rsidP="00E72028">
                  <w:pPr>
                    <w:pStyle w:val="Page-Right"/>
                    <w:spacing w:after="0"/>
                  </w:pPr>
                  <w:r>
                    <w:t>17</w:t>
                  </w:r>
                </w:p>
              </w:txbxContent>
            </v:textbox>
            <w10:wrap anchorx="page" anchory="page"/>
          </v:shape>
        </w:pict>
      </w:r>
      <w:r>
        <w:rPr>
          <w:noProof/>
        </w:rPr>
        <w:pict>
          <v:group id="Group 14352" o:spid="_x0000_s1202" style="position:absolute;margin-left:420.8pt;margin-top:78.15pt;width:314.5pt;height:370.75pt;z-index:251685376;mso-position-horizontal-relative:page;mso-position-vertical-relative:page" coordsize="3994150,4708525" wrapcoords="-52 0 -52 12112 21600 12112 21600 0 -5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">
            <v:shape id="Picture 16" o:spid="_x0000_s1203" type="#_x0000_t75" alt="phx_canal_at_st-francisxavier_1930s.jpg" style="position:absolute;width:3994150;height:2651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k&#10;0sfAAAAA2wAAAA8AAABkcnMvZG93bnJldi54bWxET82KwjAQvi/4DmEEb2uqgqvVKKIIhd1L1QcY&#10;mrEpNpPSxFp9+o2wsLf5+H5nve1tLTpqfeVYwWScgCAunK64VHA5Hz8XIHxA1lg7JgVP8rDdDD7W&#10;mGr34Jy6UyhFDGGfogITQpNK6QtDFv3YNcSRu7rWYoiwLaVu8RHDbS2nSTKXFiuODQYb2hsqbqe7&#10;VbAneykPR2mWk6zLX+fvIvvKf5QaDfvdCkSgPvyL/9yZjvNn8P4lHiA3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iTSx8AAAADbAAAADwAAAAAAAAAAAAAAAACcAgAAZHJz&#10;L2Rvd25yZXYueG1sUEsFBgAAAAAEAAQA9wAAAIkDAAAAAA==&#10;">
              <v:imagedata r:id="rId25" o:title=""/>
              <v:path arrowok="t"/>
            </v:shape>
            <v:shape id="Text Box 19" o:spid="_x0000_s1204" type="#_x0000_t202" style="position:absolute;left:426085;top:2879725;width:3365500;height:1828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GniwQAA&#10;ANsAAAAPAAAAZHJzL2Rvd25yZXYueG1sRE9Li8IwEL4v+B/CCN40dQ9aq1F0UfHg4vPgcWjGtthM&#10;ShNt999vFoS9zcf3nNmiNaV4Ue0KywqGgwgEcWp1wZmC62XTj0E4j6yxtEwKfsjBYt75mGGibcMn&#10;ep19JkIIuwQV5N5XiZQuzcmgG9iKOHB3Wxv0AdaZ1DU2IdyU8jOKRtJgwaEhx4q+ckof56dRQPvW&#10;XL7j8dofVvdtdIuPzV5nSvW67XIKwlPr/8Vv906H+RP4+yUcIO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Rp4sEAAADbAAAADwAAAAAAAAAAAAAAAACXAgAAZHJzL2Rvd25y&#10;ZXYueG1sUEsFBgAAAAAEAAQA9QAAAIUDAAAAAA==&#10;" filled="f" stroked="f">
              <v:textbox>
                <w:txbxContent>
                  <w:p w:rsidR="00C777D5" w:rsidRPr="00A67A7C" w:rsidRDefault="00C777D5" w:rsidP="00CF7DCB">
                    <w:pPr>
                      <w:spacing w:after="0"/>
                      <w:jc w:val="center"/>
                      <w:rPr>
                        <w:rFonts w:ascii="Calibri" w:hAnsi="Calibri"/>
                      </w:rPr>
                    </w:pPr>
                    <w:r w:rsidRPr="00A67A7C">
                      <w:rPr>
                        <w:rFonts w:ascii="Calibri" w:hAnsi="Calibri"/>
                      </w:rPr>
                      <w:t xml:space="preserve">Canals have remained, but they are no longer lined with trees.  </w:t>
                    </w:r>
                  </w:p>
                  <w:p w:rsidR="00C777D5" w:rsidRPr="00A67A7C" w:rsidRDefault="00C777D5" w:rsidP="00CF7DCB">
                    <w:pPr>
                      <w:spacing w:after="0"/>
                      <w:jc w:val="center"/>
                      <w:rPr>
                        <w:rFonts w:ascii="Calibri" w:hAnsi="Calibri"/>
                      </w:rPr>
                    </w:pPr>
                    <w:r w:rsidRPr="00A67A7C">
                      <w:rPr>
                        <w:rFonts w:ascii="Calibri" w:hAnsi="Calibri"/>
                      </w:rPr>
                      <w:t xml:space="preserve">How has the lack of trees changed how we use the space around the canals?  </w:t>
                    </w:r>
                  </w:p>
                </w:txbxContent>
              </v:textbox>
            </v:shape>
            <w10:wrap type="through" anchorx="page" anchory="page"/>
          </v:group>
        </w:pict>
      </w:r>
      <w:r>
        <w:rPr>
          <w:rFonts w:ascii="Calibri" w:hAnsi="Calibri"/>
          <w:sz w:val="22"/>
          <w:szCs w:val="22"/>
        </w:rPr>
        <w:br w:type="page"/>
      </w:r>
      <w:r>
        <w:rPr>
          <w:noProof/>
        </w:rPr>
        <w:pict>
          <v:group id="Group 14436" o:spid="_x0000_s1205" style="position:absolute;margin-left:441.7pt;margin-top:71.3pt;width:289.3pt;height:489pt;z-index:251645440;mso-position-horizontal-relative:page;mso-position-vertical-relative:page" coordsize="3673806,6210514" wrapcoords="112 0 112 4240 9793 4240 9793 0 11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">
            <v:shape id="Text Box 137" o:spid="_x0000_s1206" type="#_x0000_t202" style="position:absolute;left:17145;top:1778635;width:3656661;height:4936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inset="0,0,0,0">
                <w:txbxContent>
                  <w:p w:rsidR="00C777D5" w:rsidRPr="002149AE" w:rsidRDefault="00C777D5" w:rsidP="001D5065">
                    <w:pPr>
                      <w:pStyle w:val="Heading5"/>
                      <w:rPr>
                        <w:sz w:val="36"/>
                      </w:rPr>
                    </w:pPr>
                    <w:r>
                      <w:rPr>
                        <w:sz w:val="36"/>
                      </w:rPr>
                      <w:t xml:space="preserve">Buildings </w:t>
                    </w:r>
                  </w:p>
                </w:txbxContent>
              </v:textbox>
            </v:shape>
            <v:group id="Group 14435" o:spid="_x0000_s1207" style="position:absolute;top:2388870;width:3656330;height:3821644" coordsize="3656330,38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jAivxAAAAN4AAAAP&#10;AAAAAAAAAAAAAAAAAKkCAABkcnMvZG93bnJldi54bWxQSwUGAAAAAAQABAD6AAAAmgMAAAAA&#10;">
              <v:shape id="_x0000_s1208" type="#_x0000_t202" style="position:absolute;width:3656330;height:38216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xtp4xAAA&#10;ANwAAAAPAAAAZHJzL2Rvd25yZXYueG1sRI/RasJAFETfC/7DcoW+FN1oq0h0FbEEiohi9AMu2Ws2&#10;mL0bstuY/n23IPRxmDkzzGrT21p01PrKsYLJOAFBXDhdcangeslGCxA+IGusHZOCH/KwWQ9eVphq&#10;9+AzdXkoRSxhn6ICE0KTSukLQxb92DXE0bu51mKIsi2lbvERy20tp0kylxYrjgsGG9oZKu75t1Uw&#10;ve5nh7zp9vIzW1SnzLwFLo5KvQ777RJEoD78h5/0l47c+wf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baeMQAAADcAAAADwAAAAAAAAAAAAAAAACXAgAAZHJzL2Rv&#10;d25yZXYueG1sUEsFBgAAAAAEAAQA9QAAAIgDAAAAAA==&#10;" filled="f" stroked="f">
                <v:textbox inset="0,0,0,0"/>
              </v:shape>
              <v:shape id="Text Box 14431" o:spid="_x0000_s1209" type="#_x0000_t202" style="position:absolute;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eN4xAAA&#10;AN4AAAAPAAAAZHJzL2Rvd25yZXYueG1sRE9Na8JAEL0L/odlBG+60Yq00VVEWhCEYkwPPY7ZMVnM&#10;zqbZVdN/3y0I3ubxPme57mwtbtR641jBZJyAIC6cNlwq+Mo/Rq8gfEDWWDsmBb/kYb3q95aYanfn&#10;jG7HUIoYwj5FBVUITSqlLyqy6MeuIY7c2bUWQ4RtKXWL9xhuazlNkrm0aDg2VNjQtqLicrxaBZtv&#10;zt7Nz+fpkJ0zk+dvCe/nF6WGg26zABGoC0/xw73Tcf5s9jKB/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HjeMQAAADeAAAADwAAAAAAAAAAAAAAAACXAgAAZHJzL2Rv&#10;d25yZXYueG1sUEsFBgAAAAAEAAQA9QAAAIgDAAAAAA==&#10;" filled="f" stroked="f">
                <v:textbox style="mso-next-textbox:#Text Box 96" inset="0,0,0,0">
                  <w:txbxContent>
                    <w:p w:rsidR="00C777D5" w:rsidRPr="00A67A7C" w:rsidRDefault="00C777D5" w:rsidP="001F442C">
                      <w:pPr>
                        <w:widowControl w:val="0"/>
                        <w:autoSpaceDE w:val="0"/>
                        <w:autoSpaceDN w:val="0"/>
                        <w:adjustRightInd w:val="0"/>
                        <w:spacing w:after="0"/>
                        <w:rPr>
                          <w:rFonts w:ascii="Calibri" w:hAnsi="Calibri" w:cs="Verdana"/>
                          <w:sz w:val="28"/>
                          <w:szCs w:val="28"/>
                        </w:rPr>
                      </w:pPr>
                      <w:r w:rsidRPr="00A67A7C">
                        <w:rPr>
                          <w:rFonts w:ascii="Calibri" w:hAnsi="Calibri" w:cs="Verdana"/>
                          <w:bCs/>
                          <w:sz w:val="28"/>
                          <w:szCs w:val="28"/>
                        </w:rPr>
                        <w:t>Nanotechnology offers design and fabrication at the molecular scale that can impact the construction of new buildings. Solar energy collecting paints, windows that change colors on demand, and concretes that do not absorb heat exist today. N</w:t>
                      </w:r>
                      <w:r w:rsidRPr="00A67A7C">
                        <w:rPr>
                          <w:rFonts w:ascii="Calibri" w:hAnsi="Calibri" w:cs="Verdana"/>
                          <w:sz w:val="28"/>
                          <w:szCs w:val="28"/>
                        </w:rPr>
                        <w:t>anoscale coatings can be used for surfaces of buildings to insulate, self-clean, offer UV protection, resist corrosion or waterproof.</w:t>
                      </w:r>
                      <w:r w:rsidRPr="00A67A7C">
                        <w:rPr>
                          <w:rFonts w:ascii="Calibri" w:hAnsi="Calibri" w:cs="Verdana"/>
                          <w:bCs/>
                          <w:sz w:val="28"/>
                          <w:szCs w:val="28"/>
                        </w:rPr>
                        <w:t xml:space="preserve"> </w:t>
                      </w:r>
                    </w:p>
                    <w:p w:rsidR="00C777D5" w:rsidRPr="00A67A7C" w:rsidRDefault="00C777D5" w:rsidP="001F442C">
                      <w:pPr>
                        <w:widowControl w:val="0"/>
                        <w:autoSpaceDE w:val="0"/>
                        <w:autoSpaceDN w:val="0"/>
                        <w:adjustRightInd w:val="0"/>
                        <w:spacing w:after="0"/>
                        <w:rPr>
                          <w:rFonts w:ascii="Calibri" w:hAnsi="Calibri" w:cs="Verdana"/>
                          <w:bCs/>
                          <w:sz w:val="28"/>
                          <w:szCs w:val="28"/>
                        </w:rPr>
                      </w:pPr>
                    </w:p>
                    <w:p w:rsidR="00C777D5" w:rsidRPr="00A67A7C" w:rsidRDefault="00C777D5" w:rsidP="001F442C">
                      <w:pPr>
                        <w:widowControl w:val="0"/>
                        <w:autoSpaceDE w:val="0"/>
                        <w:autoSpaceDN w:val="0"/>
                        <w:adjustRightInd w:val="0"/>
                        <w:spacing w:after="0"/>
                        <w:rPr>
                          <w:rFonts w:ascii="Calibri" w:hAnsi="Calibri" w:cs="Verdana"/>
                          <w:sz w:val="28"/>
                          <w:szCs w:val="28"/>
                        </w:rPr>
                      </w:pPr>
                      <w:r w:rsidRPr="00A67A7C">
                        <w:rPr>
                          <w:rFonts w:ascii="Calibri" w:hAnsi="Calibri" w:cs="Verdana"/>
                          <w:sz w:val="28"/>
                          <w:szCs w:val="28"/>
                        </w:rPr>
                        <w:t>There is uncertainty about the longer-term effects of these building materials. Are they recyclable? Do they leach dangerous particles? Who decides the safety of new coatings and paints? What level of risk is acceptable? Will these technologies be used in new building construction or also to preserve historic buildings?</w:t>
                      </w:r>
                    </w:p>
                    <w:p w:rsidR="00C777D5" w:rsidRPr="002149AE" w:rsidRDefault="00C777D5" w:rsidP="001D5065">
                      <w:pPr>
                        <w:widowControl w:val="0"/>
                        <w:autoSpaceDE w:val="0"/>
                        <w:autoSpaceDN w:val="0"/>
                        <w:adjustRightInd w:val="0"/>
                        <w:spacing w:after="0"/>
                        <w:rPr>
                          <w:rFonts w:ascii="Calibri" w:hAnsi="Calibri" w:cs="Calibri"/>
                          <w:sz w:val="22"/>
                          <w:szCs w:val="32"/>
                        </w:rPr>
                      </w:pPr>
                    </w:p>
                    <w:p w:rsidR="00C777D5" w:rsidRPr="008E7EFB" w:rsidRDefault="00C777D5" w:rsidP="00125C38">
                      <w:pPr>
                        <w:pStyle w:val="Heading5"/>
                        <w:rPr>
                          <w:sz w:val="96"/>
                        </w:rPr>
                      </w:pPr>
                      <w:r w:rsidRPr="008E7EFB">
                        <w:rPr>
                          <w:sz w:val="96"/>
                        </w:rPr>
                        <w:t>Agenda</w:t>
                      </w:r>
                    </w:p>
                  </w:txbxContent>
                </v:textbox>
              </v:shape>
              <v:shape id="Text Box 96" o:spid="_x0000_s1210" type="#_x0000_t202" style="position:absolute;top:217170;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9" inset="0,0,0,0">
                  <w:txbxContent/>
                </v:textbox>
              </v:shape>
              <v:shape id="Text Box 99" o:spid="_x0000_s1211" type="#_x0000_t202" style="position:absolute;top:434340;width:365569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2" inset="0,0,0,0">
                  <w:txbxContent/>
                </v:textbox>
              </v:shape>
              <v:shape id="Text Box 102" o:spid="_x0000_s1212" type="#_x0000_t202" style="position:absolute;top:65087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213" type="#_x0000_t202" style="position:absolute;top:86804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8" inset="0,0,0,0">
                  <w:txbxContent/>
                </v:textbox>
              </v:shape>
              <v:shape id="Text Box 108" o:spid="_x0000_s1214" type="#_x0000_t202" style="position:absolute;top:108521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v:shape id="Text Box 110" o:spid="_x0000_s1215" type="#_x0000_t202" style="position:absolute;top:130238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3" inset="0,0,0,0">
                  <w:txbxContent>
                    <w:p w:rsidR="00C777D5" w:rsidRDefault="00C777D5"/>
                  </w:txbxContent>
                </v:textbox>
              </v:shape>
              <v:shape id="Text Box 113" o:spid="_x0000_s1216" type="#_x0000_t202" style="position:absolute;top:1519555;width:365569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inset="0,0,0,0">
                  <w:txbxContent/>
                </v:textbox>
              </v:shape>
              <v:shape id="Text Box 116" o:spid="_x0000_s1217" type="#_x0000_t202" style="position:absolute;top:1736090;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w:p w:rsidR="00C777D5" w:rsidRPr="00795921" w:rsidRDefault="00C777D5" w:rsidP="00125C38">
                      <w:pPr>
                        <w:pStyle w:val="Heading5"/>
                      </w:pPr>
                      <w:r>
                        <w:t>Biofuels</w:t>
                      </w:r>
                    </w:p>
                  </w:txbxContent>
                </v:textbox>
              </v:shape>
              <v:shape id="Text Box 117" o:spid="_x0000_s1218" type="#_x0000_t202" style="position:absolute;top:1953260;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219" type="#_x0000_t202" style="position:absolute;top:2170430;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220" type="#_x0000_t202" style="position:absolute;top:2387600;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2" inset="0,0,0,0">
                  <w:txbxContent>
                    <w:p w:rsidR="00C777D5" w:rsidRPr="00795921" w:rsidRDefault="00C777D5" w:rsidP="00125C38">
                      <w:pPr>
                        <w:pStyle w:val="Heading5"/>
                      </w:pPr>
                      <w:r>
                        <w:t>Transportation</w:t>
                      </w:r>
                    </w:p>
                  </w:txbxContent>
                </v:textbox>
              </v:shape>
              <v:shape id="Text Box 122" o:spid="_x0000_s1221" type="#_x0000_t202" style="position:absolute;top:2604770;width:365569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222" type="#_x0000_t202" style="position:absolute;top:282130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4432" inset="0,0,0,0">
                  <w:txbxContent>
                    <w:p w:rsidR="00C777D5" w:rsidRDefault="00C777D5"/>
                  </w:txbxContent>
                </v:textbox>
              </v:shape>
              <v:shape id="Text Box 14432" o:spid="_x0000_s1223" type="#_x0000_t202" style="position:absolute;top:303847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30PxAAA&#10;AN4AAAAPAAAAZHJzL2Rvd25yZXYueG1sRE9Na8JAEL0L/Q/LCL3pRitio6tIsSAIxRgPPY7ZMVnM&#10;zsbsVtN/3y0I3ubxPmex6mwtbtR641jBaJiAIC6cNlwqOOafgxkIH5A11o5JwS95WC1fegtMtbtz&#10;RrdDKEUMYZ+igiqEJpXSFxVZ9EPXEEfu7FqLIcK2lLrFewy3tRwnyVRaNBwbKmzoo6LicvixCtbf&#10;nG3M9eu0z86ZyfP3hHfTi1Kv/W49BxGoC0/xw73Vcf5k8jaG/3fiD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N9D8QAAADeAAAADwAAAAAAAAAAAAAAAACXAgAAZHJzL2Rv&#10;d25yZXYueG1sUEsFBgAAAAAEAAQA9QAAAIgDAAAAAA==&#10;" filled="f" stroked="f">
                <v:textbox style="mso-next-textbox:#Text Box 14433" inset="0,0,0,0">
                  <w:txbxContent/>
                </v:textbox>
              </v:shape>
              <v:shape id="Text Box 14433" o:spid="_x0000_s1224" type="#_x0000_t202" style="position:absolute;top:3255645;width:365569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iUxQAA&#10;AN4AAAAPAAAAZHJzL2Rvd25yZXYueG1sRE9La8JAEL4L/Q/LCL3pxgdio6tIaaFQKMZ46HHMjsli&#10;djZmtxr/vVsQvM3H95zlurO1uFDrjWMFo2ECgrhw2nCpYJ9/DuYgfEDWWDsmBTfysF699JaYanfl&#10;jC67UIoYwj5FBVUITSqlLyqy6IeuIY7c0bUWQ4RtKXWL1xhuazlOkpm0aDg2VNjQe0XFafdnFWx+&#10;Ofsw55/DNjtmJs/fEv6enZR67XebBYhAXXiKH+4vHedPp5MJ/L8Tb5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f2JTFAAAA3gAAAA8AAAAAAAAAAAAAAAAAlwIAAGRycy9k&#10;b3ducmV2LnhtbFBLBQYAAAAABAAEAPUAAACJAwAAAAA=&#10;" filled="f" stroked="f">
                <v:textbox style="mso-next-textbox:#Text Box 14434" inset="0,0,0,0">
                  <w:txbxContent/>
                </v:textbox>
              </v:shape>
              <v:shape id="Text Box 14434" o:spid="_x0000_s1225" type="#_x0000_t202" style="position:absolute;top:3472815;width:3655695;height:1714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kDgxQAA&#10;AN4AAAAPAAAAZHJzL2Rvd25yZXYueG1sRE9Na8JAEL0X+h+WKXirm9YgbeoqUhQEQRrTg8cxOyaL&#10;2dmYXTX+e1co9DaP9zmTWW8bcaHOG8cK3oYJCOLSacOVgt9i+foBwgdkjY1jUnAjD7Pp89MEM+2u&#10;nNNlGyoRQ9hnqKAOoc2k9GVNFv3QtcSRO7jOYoiwq6Tu8BrDbSPfk2QsLRqODTW29F1TedyerYL5&#10;jvOFOW32P/khN0XxmfB6fFRq8NLPv0AE6sO/+M+90nF+mo5S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2QODFAAAA3gAAAA8AAAAAAAAAAAAAAAAAlwIAAGRycy9k&#10;b3ducmV2LnhtbFBLBQYAAAAABAAEAPUAAACJAwAAAAA=&#10;" filled="f" stroked="f">
                <v:textbox inset="0,0,0,0">
                  <w:txbxContent/>
                </v:textbox>
              </v:shape>
            </v:group>
            <v:shape id="Placeholder" o:spid="_x0000_s1226" type="#_x0000_t75" style="position:absolute;left:34925;width:1619250;height:12306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9&#10;/pXGAAAA3AAAAA8AAABkcnMvZG93bnJldi54bWxEj0trwzAQhO+F/AexgV5KLSelIXWihBBTaKGX&#10;PC6+Ldb6QayVsRRH+fdRodDjMDPfMOttMJ0YaXCtZQWzJAVBXFrdcq3gfPp8XYJwHlljZ5kU3MnB&#10;djN5WmOm7Y0PNB59LSKEXYYKGu/7TEpXNmTQJbYnjl5lB4M+yqGWesBbhJtOztN0IQ22HBca7Gnf&#10;UHk5Xo2CvXwpwtWH80dR5T/ffbU8hNwp9TwNuxUIT8H/h//aX1rB/O0dfs/EIyA3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P3+lcYAAADcAAAADwAAAAAAAAAAAAAAAACc&#10;AgAAZHJzL2Rvd25yZXYueG1sUEsFBgAAAAAEAAQA9wAAAI8DAAAAAA==&#10;" adj="3600">
              <v:imagedata r:id="rId26" o:title=""/>
              <v:path arrowok="t"/>
            </v:shape>
            <w10:wrap type="through" anchorx="page" anchory="page"/>
          </v:group>
        </w:pict>
      </w:r>
      <w:r>
        <w:rPr>
          <w:noProof/>
        </w:rPr>
        <w:pict>
          <v:group id="Group 14455" o:spid="_x0000_s1227" style="position:absolute;margin-left:56.1pt;margin-top:71.3pt;width:290.8pt;height:469.35pt;z-index:251686400;mso-position-horizontal-relative:page;mso-position-vertical-relative:page" coordsize="3693160,5960745" wrapcoords="-56 0 -56 4520 10856 4520 10856 0 -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f/uAA5BZG9iZQBkgAAAAAH/2wCE&#10;AAwICAgJCAwJCQwRCwoLERUPDAwPFRgTExUTExgRDAwMDAwMEQwMDAwMDAwMDAwMDAwMDAwMDAwM&#10;DAwMDAwMDAwBDQsLDQ4NEA4OEBQODg4UFA4ODg4UEQwMDAwMEREMDAwMDAwRDAwMDAwMDAwMDAwM&#10;DAwMDAwMDAwMDAwMDAwMDP/AABEIAG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FAAAABgAA&#10;AAAAAAAAAAAAyAAAASYAAAAIAEQAUwBDAE4AMwA5ADQAMQAAAAEAAAAAAAAAAAAAAAAAAAAAAAAA&#10;AQAAAAAAAAAAAAABJgAAAMgAAAAAAAAAAAAAAAAAAAAAAQAAAAAAAAAAAAAAAAAAAAAAAAAQAAAA&#10;AQAAAAAAAG51bGwAAAACAAAABmJvdW5kc09iamMAAAABAAAAAAAAUmN0MQAAAAQAAAAAVG9wIGxv&#10;bmcAAAAAAAAAAExlZnRsb25nAAAAAAAAAABCdG9tbG9uZwAAAMgAAAAAUmdodGxvbmcAAAEm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IAAAAAFJnaHRsb25nAAABJ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I+YAAAABAAAAoAAAAG0AAAHgAADMYAAAI8oAG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G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Y3JzPSJodHRw&#10;Oi8vbnMuYWRvYmUuY29tL2NhbWVyYS1yYXctc2V0dGluZ3M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gICAgICAgICAgMCAgIDBAMCAgMEBQQEBAQEBQYFBQUFBQUG&#10;BgcHCAcHBgkJCgoJCQwMDAwMDAwMDAwMDAwMDAEDAwMFBAUJBgYJDQoJCg0PDg4ODg8PDAwMDAwP&#10;DwwMDAwMDA8MDAwMDAwMDAwMDAwMDAwMDAwMDAwMDAwMDAwM/8AAEQgAyAEmAwERAAIRAQMRAf/d&#10;AAQAJ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">
            <v:shape id="Text Box 137" o:spid="_x0000_s1228" type="#_x0000_t202" style="position:absolute;left:35560;top:1845945;width:3657600;height:4260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inset="0,0,0,0">
                <w:txbxContent>
                  <w:p w:rsidR="00C777D5" w:rsidRPr="002149AE" w:rsidRDefault="00C777D5" w:rsidP="00C00BF2">
                    <w:pPr>
                      <w:pStyle w:val="Heading5"/>
                      <w:rPr>
                        <w:sz w:val="36"/>
                      </w:rPr>
                    </w:pPr>
                    <w:r>
                      <w:rPr>
                        <w:sz w:val="36"/>
                      </w:rPr>
                      <w:t xml:space="preserve">Water </w:t>
                    </w:r>
                  </w:p>
                </w:txbxContent>
              </v:textbox>
            </v:shape>
            <v:group id="Group 14454" o:spid="_x0000_s1229" style="position:absolute;top:2388235;width:3657600;height:3572510" coordsize="3657600,3572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9IlMUAAADeAAAA&#10;DwAAAAAAAAAAAAAAAACpAgAAZHJzL2Rvd25yZXYueG1sUEsFBgAAAAAEAAQA+gAAAJsDAAAAAA==&#10;">
              <v:shape id="_x0000_s1230" type="#_x0000_t202" style="position:absolute;width:3657600;height:3572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fvMxAAA&#10;ANwAAAAPAAAAZHJzL2Rvd25yZXYueG1sRI/RasJAFETfC/7DcoW+FN1oqUp0FbEEiohi9AMu2Ws2&#10;mL0bstuY/n23IPRxmDkzzGrT21p01PrKsYLJOAFBXDhdcangeslGCxA+IGusHZOCH/KwWQ9eVphq&#10;9+AzdXkoRSxhn6ICE0KTSukLQxb92DXE0bu51mKIsi2lbvERy20tp0kykxYrjgsGG9oZKu75t1Uw&#10;ve4/DnnT7eVntqhOmXkLXByVeh322yWIQH34Dz/pLx25+Tv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X7zMQAAADcAAAADwAAAAAAAAAAAAAAAACXAgAAZHJzL2Rv&#10;d25yZXYueG1sUEsFBgAAAAAEAAQA9QAAAIgDAAAAAA==&#10;" filled="f" stroked="f">
                <v:textbox inset="0,0,0,0"/>
              </v:shape>
              <v:shape id="Text Box 14437" o:spid="_x0000_s1231"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N6XxQAA&#10;AN4AAAAPAAAAZHJzL2Rvd25yZXYueG1sRE9Na8JAEL0L/odlhN50oxWr0VWktFAoFGM8eByzY7KY&#10;nU2zW03/vSsUepvH+5zVprO1uFLrjWMF41ECgrhw2nCp4JC/D+cgfEDWWDsmBb/kYbPu91aYanfj&#10;jK77UIoYwj5FBVUITSqlLyqy6EeuIY7c2bUWQ4RtKXWLtxhuazlJkpm0aDg2VNjQa0XFZf9jFWyP&#10;nL2Z76/TLjtnJs8XCX/OLko9DbrtEkSgLvyL/9wfOs6fTp9f4PFOvEG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k3pfFAAAA3gAAAA8AAAAAAAAAAAAAAAAAlwIAAGRycy9k&#10;b3ducmV2LnhtbFBLBQYAAAAABAAEAPUAAACJAwAAAAA=&#10;" filled="f" stroked="f">
                <v:textbox style="mso-next-textbox:#Text Box 14438" inset="0,0,0,0">
                  <w:txbxContent>
                    <w:p w:rsidR="00C777D5" w:rsidRPr="002149AE" w:rsidRDefault="00C777D5" w:rsidP="00C00BF2">
                      <w:pPr>
                        <w:widowControl w:val="0"/>
                        <w:autoSpaceDE w:val="0"/>
                        <w:autoSpaceDN w:val="0"/>
                        <w:adjustRightInd w:val="0"/>
                        <w:spacing w:after="0"/>
                        <w:rPr>
                          <w:rFonts w:ascii="Calibri" w:hAnsi="Calibri"/>
                          <w:sz w:val="28"/>
                          <w:szCs w:val="22"/>
                        </w:rPr>
                      </w:pPr>
                      <w:r>
                        <w:rPr>
                          <w:rFonts w:ascii="Calibri" w:hAnsi="Calibri"/>
                          <w:sz w:val="28"/>
                          <w:szCs w:val="22"/>
                        </w:rPr>
                        <w:t xml:space="preserve">What are the key issues around the future of water in </w:t>
                      </w:r>
                      <w:smartTag w:uri="urn:schemas-microsoft-com:office:smarttags" w:element="place">
                        <w:smartTag w:uri="urn:schemas-microsoft-com:office:smarttags" w:element="State">
                          <w:r>
                            <w:rPr>
                              <w:rFonts w:ascii="Calibri" w:hAnsi="Calibri"/>
                              <w:sz w:val="28"/>
                              <w:szCs w:val="22"/>
                            </w:rPr>
                            <w:t>Arizona</w:t>
                          </w:r>
                        </w:smartTag>
                      </w:smartTag>
                      <w:r>
                        <w:rPr>
                          <w:rFonts w:ascii="Calibri" w:hAnsi="Calibri"/>
                          <w:sz w:val="28"/>
                          <w:szCs w:val="22"/>
                        </w:rPr>
                        <w:t xml:space="preserve">? Which technologies might make a difference? </w:t>
                      </w:r>
                    </w:p>
                    <w:p w:rsidR="00C777D5" w:rsidRDefault="00C777D5" w:rsidP="00C00BF2">
                      <w:pPr>
                        <w:widowControl w:val="0"/>
                        <w:autoSpaceDE w:val="0"/>
                        <w:autoSpaceDN w:val="0"/>
                        <w:adjustRightInd w:val="0"/>
                        <w:spacing w:after="0"/>
                        <w:rPr>
                          <w:rFonts w:ascii="Calibri" w:hAnsi="Calibri"/>
                          <w:sz w:val="28"/>
                          <w:szCs w:val="22"/>
                        </w:rPr>
                      </w:pPr>
                    </w:p>
                    <w:p w:rsidR="00C777D5" w:rsidRDefault="00C777D5" w:rsidP="00C00BF2">
                      <w:pPr>
                        <w:spacing w:after="0"/>
                        <w:rPr>
                          <w:rFonts w:ascii="Calibri" w:hAnsi="Calibri"/>
                          <w:sz w:val="28"/>
                          <w:szCs w:val="22"/>
                        </w:rPr>
                      </w:pPr>
                      <w:r w:rsidRPr="00B63CC0">
                        <w:rPr>
                          <w:rFonts w:ascii="Calibri" w:hAnsi="Calibri"/>
                          <w:b/>
                          <w:bCs/>
                          <w:caps/>
                          <w:sz w:val="28"/>
                          <w:szCs w:val="22"/>
                        </w:rPr>
                        <w:t>Kyle Doudrick</w:t>
                      </w:r>
                      <w:r w:rsidRPr="00B63CC0">
                        <w:rPr>
                          <w:rFonts w:ascii="Calibri" w:hAnsi="Calibri"/>
                          <w:sz w:val="28"/>
                          <w:szCs w:val="22"/>
                        </w:rPr>
                        <w:t xml:space="preserve">, Graduate Research Assistant, Environmental Engineering, ASU </w:t>
                      </w:r>
                    </w:p>
                    <w:p w:rsidR="00C777D5" w:rsidRPr="00B63CC0" w:rsidRDefault="00C777D5" w:rsidP="00C00BF2">
                      <w:pPr>
                        <w:spacing w:after="0"/>
                        <w:rPr>
                          <w:rFonts w:ascii="Calibri" w:hAnsi="Calibri"/>
                          <w:sz w:val="28"/>
                          <w:szCs w:val="22"/>
                        </w:rPr>
                      </w:pPr>
                      <w:r w:rsidRPr="00B63CC0">
                        <w:rPr>
                          <w:rFonts w:ascii="Calibri" w:hAnsi="Calibri"/>
                          <w:b/>
                          <w:bCs/>
                          <w:caps/>
                          <w:sz w:val="28"/>
                          <w:szCs w:val="22"/>
                        </w:rPr>
                        <w:t>Daniel Higgins</w:t>
                      </w:r>
                      <w:r w:rsidRPr="00B63CC0">
                        <w:rPr>
                          <w:rFonts w:ascii="Calibri" w:hAnsi="Calibri"/>
                          <w:sz w:val="28"/>
                          <w:szCs w:val="22"/>
                        </w:rPr>
                        <w:t>, NSF Postdoctoral Research Fellow, Consortium for Science Policy and Outcome, ASU</w:t>
                      </w:r>
                    </w:p>
                    <w:p w:rsidR="00C777D5" w:rsidRPr="00A67A7C" w:rsidRDefault="00C777D5" w:rsidP="00C00BF2">
                      <w:pPr>
                        <w:pStyle w:val="Heading2"/>
                        <w:spacing w:after="0"/>
                        <w:jc w:val="left"/>
                        <w:rPr>
                          <w:rFonts w:eastAsia="MS ??"/>
                          <w:b w:val="0"/>
                          <w:bCs w:val="0"/>
                          <w:caps w:val="0"/>
                          <w:color w:val="auto"/>
                          <w:sz w:val="28"/>
                          <w:szCs w:val="22"/>
                        </w:rPr>
                      </w:pPr>
                      <w:r w:rsidRPr="00A67A7C">
                        <w:rPr>
                          <w:rFonts w:eastAsia="MS ??"/>
                          <w:color w:val="auto"/>
                          <w:sz w:val="28"/>
                          <w:szCs w:val="22"/>
                        </w:rPr>
                        <w:t>Tomasz Kalinowski</w:t>
                      </w:r>
                      <w:r w:rsidRPr="00A67A7C">
                        <w:rPr>
                          <w:rFonts w:eastAsia="MS ??"/>
                          <w:b w:val="0"/>
                          <w:bCs w:val="0"/>
                          <w:caps w:val="0"/>
                          <w:color w:val="auto"/>
                          <w:sz w:val="28"/>
                          <w:szCs w:val="22"/>
                        </w:rPr>
                        <w:t>, Graduate Research Associate, Environmental Security, The Biodesign Institute, ASU</w:t>
                      </w:r>
                    </w:p>
                    <w:p w:rsidR="00C777D5" w:rsidRDefault="00C777D5" w:rsidP="00C00BF2">
                      <w:pPr>
                        <w:widowControl w:val="0"/>
                        <w:autoSpaceDE w:val="0"/>
                        <w:autoSpaceDN w:val="0"/>
                        <w:adjustRightInd w:val="0"/>
                        <w:spacing w:after="0"/>
                        <w:rPr>
                          <w:rFonts w:ascii="Calibri" w:hAnsi="Calibri"/>
                          <w:sz w:val="28"/>
                          <w:szCs w:val="22"/>
                        </w:rPr>
                      </w:pPr>
                    </w:p>
                    <w:p w:rsidR="00C777D5" w:rsidRDefault="00C777D5" w:rsidP="00C00BF2">
                      <w:pPr>
                        <w:widowControl w:val="0"/>
                        <w:autoSpaceDE w:val="0"/>
                        <w:autoSpaceDN w:val="0"/>
                        <w:adjustRightInd w:val="0"/>
                        <w:spacing w:after="0"/>
                        <w:rPr>
                          <w:rFonts w:ascii="Calibri" w:hAnsi="Calibri"/>
                          <w:sz w:val="28"/>
                          <w:szCs w:val="22"/>
                        </w:rPr>
                      </w:pPr>
                    </w:p>
                    <w:p w:rsidR="00C777D5" w:rsidRPr="002149AE" w:rsidRDefault="00C777D5" w:rsidP="00C00BF2">
                      <w:pPr>
                        <w:widowControl w:val="0"/>
                        <w:autoSpaceDE w:val="0"/>
                        <w:autoSpaceDN w:val="0"/>
                        <w:adjustRightInd w:val="0"/>
                        <w:spacing w:after="0"/>
                        <w:rPr>
                          <w:rFonts w:ascii="Calibri" w:hAnsi="Calibri" w:cs="Calibri"/>
                          <w:sz w:val="22"/>
                          <w:szCs w:val="32"/>
                        </w:rPr>
                      </w:pPr>
                      <w:r>
                        <w:rPr>
                          <w:rFonts w:ascii="Calibri" w:hAnsi="Calibri"/>
                          <w:sz w:val="28"/>
                          <w:szCs w:val="22"/>
                        </w:rPr>
                        <w:t xml:space="preserve">Moderator: Jathan Sadowski </w:t>
                      </w:r>
                    </w:p>
                    <w:p w:rsidR="00C777D5" w:rsidRDefault="00C777D5" w:rsidP="00C00BF2">
                      <w:pPr>
                        <w:pStyle w:val="BodyText"/>
                      </w:pPr>
                    </w:p>
                  </w:txbxContent>
                </v:textbox>
              </v:shape>
              <v:shape id="Text Box 14438" o:spid="_x0000_s1232"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rlyAAA&#10;AN4AAAAPAAAAZHJzL2Rvd25yZXYueG1sRI9Ba8JAEIXvBf/DMkJvdWMrYlNXEVEoFEpjPPQ4zY7J&#10;YnY2zW41/fedQ8HbDO/Ne98s14Nv1YX66AIbmE4yUMRVsI5rA8dy/7AAFROyxTYwGfilCOvV6G6J&#10;uQ1XLuhySLWSEI45GmhS6nKtY9WQxzgJHbFop9B7TLL2tbY9XiXct/oxy+bao2NpaLCjbUPV+fDj&#10;DWw+udi57/evj+JUuLJ8zvhtfjbmfjxsXkAlGtLN/H/9agV/NnsSXnlHZ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H7SuXIAAAA3gAAAA8AAAAAAAAAAAAAAAAAlwIAAGRy&#10;cy9kb3ducmV2LnhtbFBLBQYAAAAABAAEAPUAAACMAwAAAAA=&#10;" filled="f" stroked="f">
                <v:textbox style="mso-next-textbox:#Text Box 14439" inset="0,0,0,0">
                  <w:txbxContent/>
                </v:textbox>
              </v:shape>
              <v:shape id="Text Box 14439" o:spid="_x0000_s1233"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9+xAAA&#10;AN4AAAAPAAAAZHJzL2Rvd25yZXYueG1sRE9Na8JAEL0L/Q/LFLzpRiui0VVEWhCEYoyHHqfZMVnM&#10;zqbZVdN/3y0I3ubxPme57mwtbtR641jBaJiAIC6cNlwqOOUfgxkIH5A11o5JwS95WK9eektMtbtz&#10;RrdjKEUMYZ+igiqEJpXSFxVZ9EPXEEfu7FqLIcK2lLrFewy3tRwnyVRaNBwbKmxoW1FxOV6tgs0X&#10;Z+/m5/P7kJ0zk+fzhPfTi1L9126zABGoC0/xw73Tcf5k8jaH/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fvfsQAAADeAAAADwAAAAAAAAAAAAAAAACXAgAAZHJzL2Rv&#10;d25yZXYueG1sUEsFBgAAAAAEAAQA9QAAAIgDAAAAAA==&#10;" filled="f" stroked="f">
                <v:textbox style="mso-next-textbox:#Text Box 14440" inset="0,0,0,0">
                  <w:txbxContent/>
                </v:textbox>
              </v:shape>
              <v:shape id="Text Box 14440" o:spid="_x0000_s1234"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zWexwAA&#10;AN4AAAAPAAAAZHJzL2Rvd25yZXYueG1sRI9Ba8JAEIXvQv/DMoXedFMJUlNXkWKhIJTGeOhxmh2T&#10;xexsmt1q/PedQ6G3GebNe+9bbUbfqQsN0QU28DjLQBHXwTpuDByr1+kTqJiQLXaBycCNImzWd5MV&#10;FjZcuaTLITVKTDgWaKBNqS+0jnVLHuMs9MRyO4XBY5J1aLQd8CrmvtPzLFtoj44locWeXlqqz4cf&#10;b2D7yeXOfb9/fZSn0lXVMuP94mzMw/24fQaVaEz/4r/vNyv18zwXAMGRGf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4s1nscAAADeAAAADwAAAAAAAAAAAAAAAACXAgAAZHJz&#10;L2Rvd25yZXYueG1sUEsFBgAAAAAEAAQA9QAAAIsDAAAAAA==&#10;" filled="f" stroked="f">
                <v:textbox style="mso-next-textbox:#Text Box 14442" inset="0,0,0,0">
                  <w:txbxContent/>
                </v:textbox>
              </v:shape>
              <v:shape id="Text Box 14442" o:spid="_x0000_s1235"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Q5yxAAA&#10;AN4AAAAPAAAAZHJzL2Rvd25yZXYueG1sRE9Na8JAEL0X/A/LCL3VjRKkja4iolAoFGM8eByzY7KY&#10;nY3ZVdN/3xUKvc3jfc582dtG3KnzxrGC8SgBQVw6bbhScCi2b+8gfEDW2DgmBT/kYbkYvMwx0+7B&#10;Od33oRIxhH2GCuoQ2kxKX9Zk0Y9cSxy5s+sshgi7SuoOHzHcNnKSJFNp0XBsqLGldU3lZX+zClZH&#10;zjfm+n3a5efcFMVHwl/Ti1Kvw341AxGoD//iP/enjvPTNJ3A8514g1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UOcsQAAADeAAAADwAAAAAAAAAAAAAAAACXAgAAZHJzL2Rv&#10;d25yZXYueG1sUEsFBgAAAAAEAAQA9QAAAIgDAAAAAA==&#10;" filled="f" stroked="f">
                <v:textbox style="mso-next-textbox:#Text Box 14443" inset="0,0,0,0">
                  <w:txbxContent/>
                </v:textbox>
              </v:shape>
              <v:shape id="Text Box 14443" o:spid="_x0000_s1236"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avpxQAA&#10;AN4AAAAPAAAAZHJzL2Rvd25yZXYueG1sRE9Na8JAEL0X+h+WKXirm9YgbeoqUhQEQRrTg8cxOyaL&#10;2dmYXTX+e1co9DaP9zmTWW8bcaHOG8cK3oYJCOLSacOVgt9i+foBwgdkjY1jUnAjD7Pp89MEM+2u&#10;nNNlGyoRQ9hnqKAOoc2k9GVNFv3QtcSRO7jOYoiwq6Tu8BrDbSPfk2QsLRqODTW29F1TedyerYL5&#10;jvOFOW32P/khN0XxmfB6fFRq8NLPv0AE6sO/+M+90nF+mqY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Zq+nFAAAA3gAAAA8AAAAAAAAAAAAAAAAAlwIAAGRycy9k&#10;b3ducmV2LnhtbFBLBQYAAAAABAAEAPUAAACJAwAAAAA=&#10;" filled="f" stroked="f">
                <v:textbox style="mso-next-textbox:#Text Box 14444" inset="0,0,0,0">
                  <w:txbxContent/>
                </v:textbox>
              </v:shape>
              <v:shape id="Text Box 14444" o:spid="_x0000_s1237"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DOdxQAA&#10;AN4AAAAPAAAAZHJzL2Rvd25yZXYueG1sRE/RisIwEHw/8B/CCr6dqYfIWY0i4sGBcFjrg49rs7bB&#10;ZlObnNa/vwgHztMuszOzM192thY3ar1xrGA0TEAQF04bLhUc8q/3TxA+IGusHZOCB3lYLnpvc0y1&#10;u3NGt30oRTRhn6KCKoQmldIXFVn0Q9cQR+7sWoshrm0pdYv3aG5r+ZEkE2nRcEyosKF1RcVl/2sV&#10;rI6cbcz157TLzpnJ82nC28lFqUG/W81ABOrC6/hf/a3j++MIeNaJM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wM53FAAAA3gAAAA8AAAAAAAAAAAAAAAAAlwIAAGRycy9k&#10;b3ducmV2LnhtbFBLBQYAAAAABAAEAPUAAACJAwAAAAA=&#10;" filled="f" stroked="f">
                <v:textbox style="mso-next-textbox:#Text Box 14445" inset="0,0,0,0">
                  <w:txbxContent/>
                </v:textbox>
              </v:shape>
              <v:shape id="Text Box 14445" o:spid="_x0000_s1238"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YGxQAA&#10;AN4AAAAPAAAAZHJzL2Rvd25yZXYueG1sRE9Na8JAEL0L/Q/LFLzppiWVNnUVKQpCQRrTg8cxOyaL&#10;2dmYXTX+e1co9DaP9znTeW8bcaHOG8cKXsYJCOLSacOVgt9iNXoH4QOyxsYxKbiRh/nsaTDFTLsr&#10;53TZhkrEEPYZKqhDaDMpfVmTRT92LXHkDq6zGCLsKqk7vMZw28jXJJlIi4ZjQ40tfdVUHrdnq2Cx&#10;43xpTpv9T37ITVF8JPw9OSo1fO4XnyAC9eFf/Ode6zg/TdM3eLwTb5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8lgbFAAAA3gAAAA8AAAAAAAAAAAAAAAAAlwIAAGRycy9k&#10;b3ducmV2LnhtbFBLBQYAAAAABAAEAPUAAACJAwAAAAA=&#10;" filled="f" stroked="f">
                <v:textbox style="mso-next-textbox:#Text Box 14446" inset="0,0,0,0">
                  <w:txbxContent/>
                </v:textbox>
              </v:shape>
              <v:shape id="Text Box 14446" o:spid="_x0000_s1239" type="#_x0000_t202" style="position:absolute;top:1736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ghxxAAA&#10;AN4AAAAPAAAAZHJzL2Rvd25yZXYueG1sRE9Na8JAEL0L/odlhN500xKCpq4iUqFQKI3x0OM0OyaL&#10;2dmYXTX9992C4G0e73OW68G24kq9N44VPM8SEMSV04ZrBYdyN52D8AFZY+uYFPySh/VqPFpirt2N&#10;C7ruQy1iCPscFTQhdLmUvmrIop+5jjhyR9dbDBH2tdQ93mK4beVLkmTSouHY0GBH24aq0/5iFWy+&#10;uXgz58+fr+JYmLJcJPyRnZR6mgybVxCBhvAQ393vOs5P0zSD/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4IccQAAADeAAAADwAAAAAAAAAAAAAAAACXAgAAZHJzL2Rv&#10;d25yZXYueG1sUEsFBgAAAAAEAAQA9QAAAIgDAAAAAA==&#10;" filled="f" stroked="f">
                <v:textbox style="mso-next-textbox:#Text Box 14447" inset="0,0,0,0">
                  <w:txbxContent/>
                </v:textbox>
              </v:shape>
              <v:shape id="Text Box 14447" o:spid="_x0000_s1240" type="#_x0000_t202" style="position:absolute;top:1953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q3qxQAA&#10;AN4AAAAPAAAAZHJzL2Rvd25yZXYueG1sRE9Na8JAEL0X+h+WKXirm5agbeoqUhQEQRrTg8cxOyaL&#10;2dmYXTX+e7cg9DaP9zmTWW8bcaHOG8cK3oYJCOLSacOVgt9i+foBwgdkjY1jUnAjD7Pp89MEM+2u&#10;nNNlGyoRQ9hnqKAOoc2k9GVNFv3QtcSRO7jOYoiwq6Tu8BrDbSPfk2QkLRqODTW29F1TedyerYL5&#10;jvOFOW32P/khN0XxmfB6dFRq8NLPv0AE6sO/+OFe6Tg/TdMx/L0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irerFAAAA3gAAAA8AAAAAAAAAAAAAAAAAlwIAAGRycy9k&#10;b3ducmV2LnhtbFBLBQYAAAAABAAEAPUAAACJAwAAAAA=&#10;" filled="f" stroked="f">
                <v:textbox style="mso-next-textbox:#Text Box 14448" inset="0,0,0,0">
                  <w:txbxContent/>
                </v:textbox>
              </v:shape>
              <v:shape id="Text Box 14448" o:spid="_x0000_s1241" type="#_x0000_t202" style="position:absolute;top:217043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mYxwAA&#10;AN4AAAAPAAAAZHJzL2Rvd25yZXYueG1sRI9Ba8JAEIXvQv/DMoXedFMJUlNXkWKhIJTGeOhxmh2T&#10;xexsmt1q/PedQ6G3Gd6b975ZbUbfqQsN0QU28DjLQBHXwTpuDByr1+kTqJiQLXaBycCNImzWd5MV&#10;FjZcuaTLITVKQjgWaKBNqS+0jnVLHuMs9MSincLgMck6NNoOeJVw3+l5li20R8fS0GJPLy3V58OP&#10;N7D95HLnvt+/PspT6apqmfF+cTbm4X7cPoNKNKZ/89/1mxX8PM+FV96RGf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f05mMcAAADeAAAADwAAAAAAAAAAAAAAAACXAgAAZHJz&#10;L2Rvd25yZXYueG1sUEsFBgAAAAAEAAQA9QAAAIsDAAAAAA==&#10;" filled="f" stroked="f">
                <v:textbox style="mso-next-textbox:#Text Box 14449" inset="0,0,0,0">
                  <w:txbxContent/>
                </v:textbox>
              </v:shape>
              <v:shape id="Text Box 14449" o:spid="_x0000_s1242" type="#_x0000_t202" style="position:absolute;top:238760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ZwDxAAA&#10;AN4AAAAPAAAAZHJzL2Rvd25yZXYueG1sRE9Na8JAEL0L/Q/LFLzpxhKkRlcRqSAUijEeepxmx2Qx&#10;Oxuzq6b/visUvM3jfc5i1dtG3KjzxrGCyTgBQVw6bbhScCy2o3cQPiBrbByTgl/ysFq+DBaYaXfn&#10;nG6HUIkYwj5DBXUIbSalL2uy6MeuJY7cyXUWQ4RdJXWH9xhuG/mWJFNp0XBsqLGlTU3l+XC1Ctbf&#10;nH+Yy9fPPj/lpihmCX9Oz0oNX/v1HESgPjzF/+6djvPTNJ3B4514g1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GcA8QAAADeAAAADwAAAAAAAAAAAAAAAACXAgAAZHJzL2Rv&#10;d25yZXYueG1sUEsFBgAAAAAEAAQA9QAAAIgDAAAAAA==&#10;" filled="f" stroked="f">
                <v:textbox style="mso-next-textbox:#Text Box 14450" inset="0,0,0,0">
                  <w:txbxContent/>
                </v:textbox>
              </v:shape>
              <v:shape id="Text Box 14450" o:spid="_x0000_s1243" type="#_x0000_t202" style="position:absolute;top:260477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qNDyAAA&#10;AN4AAAAPAAAAZHJzL2Rvd25yZXYueG1sRI9Ba8JAEIXvhf6HZQre6qZipU1dRYqCIJTG9NDjNDsm&#10;i9nZmF01/fedQ8HbDPPmvffNl4Nv1YX66AIbeBpnoIirYB3XBr7KzeMLqJiQLbaBycAvRVgu7u/m&#10;mNtw5YIu+1QrMeGYo4EmpS7XOlYNeYzj0BHL7RB6j0nWvta2x6uY+1ZPsmymPTqWhAY7em+oOu7P&#10;3sDqm4u1O338fBaHwpXla8a72dGY0cOwegOVaEg38f/31kr96fRZAAR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JSo0PIAAAA3gAAAA8AAAAAAAAAAAAAAAAAlwIAAGRy&#10;cy9kb3ducmV2LnhtbFBLBQYAAAAABAAEAPUAAACMAwAAAAA=&#10;" filled="f" stroked="f">
                <v:textbox style="mso-next-textbox:#Text Box 14451" inset="0,0,0,0">
                  <w:txbxContent/>
                </v:textbox>
              </v:shape>
              <v:shape id="Text Box 14451" o:spid="_x0000_s1244" type="#_x0000_t202" style="position:absolute;top:282130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gbYxAAA&#10;AN4AAAAPAAAAZHJzL2Rvd25yZXYueG1sRE9Na8JAEL0X/A/LCN7qRrGi0VVEKgiF0hgPHsfsmCxm&#10;Z9Psqum/7xYK3ubxPme57mwt7tR641jBaJiAIC6cNlwqOOa71xkIH5A11o5JwQ95WK96L0tMtXtw&#10;RvdDKEUMYZ+igiqEJpXSFxVZ9EPXEEfu4lqLIcK2lLrFRwy3tRwnyVRaNBwbKmxoW1FxPdysgs2J&#10;s3fz/Xn+yi6ZyfN5wh/Tq1KDfrdZgAjUhaf4373Xcf5k8jaCv3fi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4G2MQAAADeAAAADwAAAAAAAAAAAAAAAACXAgAAZHJzL2Rv&#10;d25yZXYueG1sUEsFBgAAAAAEAAQA9QAAAIgDAAAAAA==&#10;" filled="f" stroked="f">
                <v:textbox style="mso-next-textbox:#Text Box 14452" inset="0,0,0,0">
                  <w:txbxContent/>
                </v:textbox>
              </v:shape>
              <v:shape id="Text Box 14452" o:spid="_x0000_s1245" type="#_x0000_t202" style="position:absolute;top:30384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JivxAAA&#10;AN4AAAAPAAAAZHJzL2Rvd25yZXYueG1sRE9Na8JAEL0X/A/LCN7qRrGi0VVEKhQKpTEePI7ZMVnM&#10;zqbZrcZ/7xYK3ubxPme57mwtrtR641jBaJiAIC6cNlwqOOS71xkIH5A11o5JwZ08rFe9lyWm2t04&#10;o+s+lCKGsE9RQRVCk0rpi4os+qFriCN3dq3FEGFbSt3iLYbbWo6TZCotGo4NFTa0rai47H+tgs2R&#10;s3fz83X6zs6ZyfN5wp/Ti1KDfrdZgAjUhaf43/2h4/zJ5G0Mf+/EG+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yYr8QAAADeAAAADwAAAAAAAAAAAAAAAACXAgAAZHJzL2Rv&#10;d25yZXYueG1sUEsFBgAAAAAEAAQA9QAAAIgDAAAAAA==&#10;" filled="f" stroked="f">
                <v:textbox style="mso-next-textbox:#Text Box 14453" inset="0,0,0,0">
                  <w:txbxContent/>
                </v:textbox>
              </v:shape>
              <v:shape id="Text Box 14453" o:spid="_x0000_s1246" type="#_x0000_t202" style="position:absolute;top:3255645;width:365760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D00xQAA&#10;AN4AAAAPAAAAZHJzL2Rvd25yZXYueG1sRE9Na8JAEL0X/A/LCL3VjdaKRlcRsVAoFGM8eByzY7KY&#10;nY3Zrab/vlsoeJvH+5zFqrO1uFHrjWMFw0ECgrhw2nCp4JC/v0xB+ICssXZMCn7Iw2rZe1pgqt2d&#10;M7rtQyliCPsUFVQhNKmUvqjIoh+4hjhyZ9daDBG2pdQt3mO4reUoSSbSouHYUGFDm4qKy/7bKlgf&#10;Odua69dpl50zk+ezhD8nF6We+916DiJQFx7if/eHjvPH47dX+Hsn3i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APTTFAAAA3gAAAA8AAAAAAAAAAAAAAAAAlwIAAGRycy9k&#10;b3ducmV2LnhtbFBLBQYAAAAABAAEAPUAAACJAwAAAAA=&#10;" filled="f" stroked="f">
                <v:textbox inset="0,0,0,0">
                  <w:txbxContent/>
                </v:textbox>
              </v:shape>
            </v:group>
            <v:shape id="Placeholder" o:spid="_x0000_s1247" type="#_x0000_t75" style="position:absolute;left:1270;width:1841500;height:12522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t&#10;O9/DAAAA3AAAAA8AAABkcnMvZG93bnJldi54bWxEj92KwjAUhO8XfIdwhL1bUwPrTzWKyAp75eLP&#10;AxyaY1NtTkoTtb69EYS9HGbmG2a+7FwtbtSGyrOG4SADQVx4U3Gp4XjYfE1AhIhssPZMGh4UYLno&#10;fcwxN/7OO7rtYykShEOOGmyMTS5lKCw5DAPfECfv5FuHMcm2lKbFe4K7WqosG0mHFacFiw2tLRWX&#10;/dVp2P1I28THudyq899FjdSmmn4Ptf7sd6sZiEhd/A+/279GgxqP4XUmHQG5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q0738MAAADcAAAADwAAAAAAAAAAAAAAAACcAgAA&#10;ZHJzL2Rvd25yZXYueG1sUEsFBgAAAAAEAAQA9wAAAIwDAAAAAA==&#10;" adj="3600">
              <v:imagedata r:id="rId13" o:title=""/>
              <v:path arrowok="t"/>
            </v:shape>
            <w10:wrap type="through" anchorx="page" anchory="page"/>
          </v:group>
        </w:pict>
      </w:r>
      <w:r w:rsidRPr="00B32DD6">
        <w:rPr>
          <w:rFonts w:ascii="Calibri" w:hAnsi="Calibri"/>
          <w:sz w:val="22"/>
          <w:szCs w:val="22"/>
        </w:rPr>
        <w:t xml:space="preserve"> </w:t>
      </w:r>
      <w:r>
        <w:rPr>
          <w:noProof/>
        </w:rPr>
        <w:pict>
          <v:shape id="_x0000_s1248" type="#_x0000_t202" style="position:absolute;margin-left:28.8pt;margin-top:27.35pt;width:27.9pt;height:12.35pt;z-index:2516587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" filled="f" stroked="f">
            <v:textbox inset="0,0,0,0">
              <w:txbxContent>
                <w:p w:rsidR="00C777D5" w:rsidRDefault="00C777D5" w:rsidP="0021010C">
                  <w:pPr>
                    <w:pStyle w:val="Page-Left"/>
                    <w:spacing w:after="0"/>
                  </w:pPr>
                  <w:r>
                    <w:t>16</w:t>
                  </w:r>
                </w:p>
              </w:txbxContent>
            </v:textbox>
            <w10:wrap anchorx="page" anchory="page"/>
          </v:shape>
        </w:pict>
      </w:r>
      <w:r>
        <w:rPr>
          <w:noProof/>
        </w:rPr>
        <w:pict>
          <v:shape id="_x0000_s1249" type="#_x0000_t202" style="position:absolute;margin-left:735.3pt;margin-top:27.35pt;width:27.9pt;height:12.35pt;z-index:25165772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" filled="f" stroked="f">
            <v:textbox inset="0,0,0,0">
              <w:txbxContent>
                <w:p w:rsidR="00C777D5" w:rsidRDefault="00C777D5" w:rsidP="0021010C">
                  <w:pPr>
                    <w:pStyle w:val="Page-Right"/>
                    <w:spacing w:after="0"/>
                  </w:pPr>
                  <w:r>
                    <w:t>9</w:t>
                  </w:r>
                </w:p>
              </w:txbxContent>
            </v:textbox>
            <w10:wrap anchorx="page" anchory="page"/>
          </v:shape>
        </w:pict>
      </w:r>
      <w:r>
        <w:rPr>
          <w:rFonts w:ascii="Calibri" w:hAnsi="Calibri"/>
          <w:sz w:val="22"/>
          <w:szCs w:val="22"/>
        </w:rPr>
        <w:br w:type="page"/>
      </w:r>
      <w:r>
        <w:rPr>
          <w:noProof/>
        </w:rPr>
        <w:pict>
          <v:shape id="Text Box 138" o:spid="_x0000_s1250" type="#_x0000_t202" style="position:absolute;margin-left:447.3pt;margin-top:94.75pt;width:4in;height:281.3pt;z-index:25168742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" filled="f" stroked="f">
            <v:textbox inset="0,0,0,0">
              <w:txbxContent>
                <w:p w:rsidR="00C777D5" w:rsidRPr="00A67A7C" w:rsidRDefault="00C777D5" w:rsidP="00C00BF2">
                  <w:pPr>
                    <w:widowControl w:val="0"/>
                    <w:autoSpaceDE w:val="0"/>
                    <w:autoSpaceDN w:val="0"/>
                    <w:adjustRightInd w:val="0"/>
                    <w:spacing w:after="0"/>
                    <w:rPr>
                      <w:rFonts w:ascii="Calibri" w:hAnsi="Calibri"/>
                      <w:color w:val="808080"/>
                      <w:sz w:val="28"/>
                      <w:szCs w:val="22"/>
                    </w:rPr>
                  </w:pPr>
                  <w:r w:rsidRPr="00A67A7C">
                    <w:rPr>
                      <w:rFonts w:ascii="Calibri" w:hAnsi="Calibri"/>
                      <w:color w:val="808080"/>
                      <w:sz w:val="28"/>
                      <w:szCs w:val="22"/>
                    </w:rPr>
                    <w:t xml:space="preserve">One of the ideas behind the </w:t>
                  </w:r>
                  <w:smartTag w:uri="urn:schemas-microsoft-com:office:smarttags" w:element="place">
                    <w:smartTag w:uri="urn:schemas-microsoft-com:office:smarttags" w:element="City">
                      <w:r w:rsidRPr="00A67A7C">
                        <w:rPr>
                          <w:rFonts w:ascii="Calibri" w:hAnsi="Calibri"/>
                          <w:color w:val="808080"/>
                          <w:sz w:val="28"/>
                          <w:szCs w:val="22"/>
                        </w:rPr>
                        <w:t>Tours</w:t>
                      </w:r>
                    </w:smartTag>
                  </w:smartTag>
                  <w:r w:rsidRPr="00A67A7C">
                    <w:rPr>
                      <w:rFonts w:ascii="Calibri" w:hAnsi="Calibri"/>
                      <w:color w:val="808080"/>
                      <w:sz w:val="28"/>
                      <w:szCs w:val="22"/>
                    </w:rPr>
                    <w:t xml:space="preserve"> is to notice what we might ordinarily take for granted. What kind of habits do we develop around technology? How do the technologies of the city, like the light rail, shape the way we interact with our landscape and with each other? </w:t>
                  </w:r>
                </w:p>
                <w:p w:rsidR="00C777D5" w:rsidRPr="00A67A7C" w:rsidRDefault="00C777D5" w:rsidP="00C00BF2">
                  <w:pPr>
                    <w:widowControl w:val="0"/>
                    <w:autoSpaceDE w:val="0"/>
                    <w:autoSpaceDN w:val="0"/>
                    <w:adjustRightInd w:val="0"/>
                    <w:spacing w:after="0"/>
                    <w:rPr>
                      <w:rFonts w:ascii="Calibri" w:hAnsi="Calibri"/>
                      <w:color w:val="808080"/>
                      <w:sz w:val="28"/>
                      <w:szCs w:val="22"/>
                    </w:rPr>
                  </w:pPr>
                </w:p>
                <w:p w:rsidR="00C777D5" w:rsidRPr="00A67A7C" w:rsidRDefault="00C777D5" w:rsidP="005B32E7">
                  <w:pPr>
                    <w:widowControl w:val="0"/>
                    <w:autoSpaceDE w:val="0"/>
                    <w:autoSpaceDN w:val="0"/>
                    <w:adjustRightInd w:val="0"/>
                    <w:spacing w:after="0"/>
                    <w:rPr>
                      <w:rFonts w:ascii="Calibri" w:hAnsi="Calibri"/>
                      <w:color w:val="808080"/>
                      <w:sz w:val="28"/>
                      <w:szCs w:val="22"/>
                    </w:rPr>
                  </w:pPr>
                  <w:r w:rsidRPr="00A67A7C">
                    <w:rPr>
                      <w:rFonts w:ascii="Calibri" w:hAnsi="Calibri"/>
                      <w:color w:val="808080"/>
                      <w:sz w:val="28"/>
                      <w:szCs w:val="22"/>
                    </w:rPr>
                    <w:t xml:space="preserve">During the ride, pretend you are anthropologist exploring a strange land. </w:t>
                  </w:r>
                  <w:r w:rsidRPr="00A67A7C">
                    <w:rPr>
                      <w:rFonts w:ascii="Calibri" w:hAnsi="Calibri"/>
                      <w:b/>
                      <w:color w:val="AA2B1E"/>
                      <w:sz w:val="28"/>
                      <w:szCs w:val="22"/>
                    </w:rPr>
                    <w:t>What do you notice?</w:t>
                  </w:r>
                  <w:r w:rsidRPr="00A67A7C">
                    <w:rPr>
                      <w:rFonts w:ascii="Calibri" w:hAnsi="Calibri"/>
                      <w:color w:val="808080"/>
                      <w:sz w:val="28"/>
                      <w:szCs w:val="22"/>
                    </w:rPr>
                    <w:t xml:space="preserve"> Use the space below to take your field notes:</w:t>
                  </w:r>
                </w:p>
                <w:p w:rsidR="00C777D5" w:rsidRPr="002149AE" w:rsidRDefault="00C777D5" w:rsidP="00C00BF2">
                  <w:pPr>
                    <w:widowControl w:val="0"/>
                    <w:autoSpaceDE w:val="0"/>
                    <w:autoSpaceDN w:val="0"/>
                    <w:adjustRightInd w:val="0"/>
                    <w:spacing w:after="0"/>
                    <w:rPr>
                      <w:rFonts w:ascii="Calibri" w:hAnsi="Calibri" w:cs="Calibri"/>
                      <w:sz w:val="22"/>
                      <w:szCs w:val="32"/>
                    </w:rPr>
                  </w:pPr>
                </w:p>
                <w:p w:rsidR="00C777D5" w:rsidRDefault="00C777D5" w:rsidP="00C00BF2">
                  <w:pPr>
                    <w:pStyle w:val="BodyText"/>
                  </w:pPr>
                </w:p>
              </w:txbxContent>
            </v:textbox>
            <w10:wrap type="through" anchorx="page" anchory="page"/>
          </v:shape>
        </w:pict>
      </w:r>
      <w:r>
        <w:rPr>
          <w:noProof/>
        </w:rPr>
        <w:pict>
          <v:rect id="_x0000_s1251" style="position:absolute;margin-left:423.9pt;margin-top:52.85pt;width:339.3pt;height:27.35pt;z-index:2516935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" fillcolor="#465e9c" stroked="f" strokecolor="#4a7ebb" strokeweight="1.5pt">
            <v:shadow opacity="22938f" offset="0"/>
            <v:textbox inset=",5.76pt,,5.76pt">
              <w:txbxContent>
                <w:p w:rsidR="00C777D5" w:rsidRPr="00E52046" w:rsidRDefault="00C777D5" w:rsidP="005B32E7">
                  <w:pPr>
                    <w:pStyle w:val="Heading2"/>
                  </w:pPr>
                  <w:r>
                    <w:t>Observation on the LIght rail</w:t>
                  </w:r>
                </w:p>
              </w:txbxContent>
            </v:textbox>
            <w10:wrap anchorx="page" anchory="page"/>
          </v:rect>
        </w:pict>
      </w:r>
      <w:r>
        <w:rPr>
          <w:noProof/>
        </w:rPr>
        <w:pict>
          <v:group id="Group 14474" o:spid="_x0000_s1252" style="position:absolute;margin-left:53.05pt;margin-top:78.15pt;width:290.8pt;height:467.45pt;z-index:251648512;mso-position-horizontal-relative:page;mso-position-vertical-relative:page" coordsize="3693160,5936615" wrapcoords="-56 0 -56 4334 10856 4334 10856 0 -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">
            <v:shape id="Text Box 137" o:spid="_x0000_s1253" type="#_x0000_t202" style="position:absolute;left:35560;top:1821815;width:3657600;height:356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w:p w:rsidR="00C777D5" w:rsidRPr="002149AE" w:rsidRDefault="00C777D5" w:rsidP="00125C38">
                    <w:pPr>
                      <w:pStyle w:val="Heading5"/>
                      <w:rPr>
                        <w:sz w:val="36"/>
                      </w:rPr>
                    </w:pPr>
                    <w:r>
                      <w:rPr>
                        <w:sz w:val="36"/>
                      </w:rPr>
                      <w:t>Solar</w:t>
                    </w:r>
                  </w:p>
                </w:txbxContent>
              </v:textbox>
            </v:shape>
            <v:group id="Group 14473" o:spid="_x0000_s1254" style="position:absolute;top:2364105;width:3657600;height:3572510" coordsize="3657600,3572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Q4yAxAAAAN4AAAAP&#10;AAAAAAAAAAAAAAAAAKkCAABkcnMvZG93bnJldi54bWxQSwUGAAAAAAQABAD6AAAAmgMAAAAA&#10;">
              <v:shape id="_x0000_s1255" type="#_x0000_t202" style="position:absolute;width:3657600;height:3572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9B9wQAA&#10;ANwAAAAPAAAAZHJzL2Rvd25yZXYueG1sRE/NasJAEL4X+g7LFHopdaPSItFViiVQRCpNfYAhO2ZD&#10;s7Mhu43x7Z2D4PHj+19tRt+qgfrYBDYwnWSgiKtgG64NHH+L1wWomJAttoHJwIUibNaPDyvMbTjz&#10;Dw1lqpWEcMzRgEupy7WOlSOPcRI6YuFOofeYBPa1tj2eJdy3epZl79pjw9LgsKOto+qv/PcGZsfd&#10;277shp3+LBbNoXAviatvY56fxo8lqERjuotv7i8rvrmslTNyBPT6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vQfcEAAADcAAAADwAAAAAAAAAAAAAAAACXAgAAZHJzL2Rvd25y&#10;ZXYueG1sUEsFBgAAAAAEAAQA9QAAAIUDAAAAAA==&#10;" filled="f" stroked="f">
                <v:textbox inset="0,0,0,0"/>
              </v:shape>
              <v:shape id="Text Box 14456" o:spid="_x0000_s1256"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56sxQAA&#10;AN4AAAAPAAAAZHJzL2Rvd25yZXYueG1sRE9Na8JAEL0X+h+WKXirmxYNbeoqUhQEQRrTg8cxOyaL&#10;2dmYXTX+e1co9DaP9zmTWW8bcaHOG8cK3oYJCOLSacOVgt9i+foBwgdkjY1jUnAjD7Pp89MEM+2u&#10;nNNlGyoRQ9hnqKAOoc2k9GVNFv3QtcSRO7jOYoiwq6Tu8BrDbSPfkySVFg3Hhhpb+q6pPG7PVsF8&#10;x/nCnDb7n/yQm6L4THidHpUavPTzLxCB+vAv/nOvdJw/Go1T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3nqzFAAAA3gAAAA8AAAAAAAAAAAAAAAAAlwIAAGRycy9k&#10;b3ducmV2LnhtbFBLBQYAAAAABAAEAPUAAACJAwAAAAA=&#10;" filled="f" stroked="f">
                <v:textbox style="mso-next-textbox:#Text Box 14457" inset="0,0,0,0">
                  <w:txbxContent>
                    <w:p w:rsidR="00C777D5" w:rsidRPr="002149AE" w:rsidRDefault="00C777D5" w:rsidP="00B32DD6">
                      <w:pPr>
                        <w:widowControl w:val="0"/>
                        <w:autoSpaceDE w:val="0"/>
                        <w:autoSpaceDN w:val="0"/>
                        <w:adjustRightInd w:val="0"/>
                        <w:spacing w:after="0"/>
                        <w:rPr>
                          <w:rFonts w:ascii="Calibri" w:hAnsi="Calibri"/>
                          <w:sz w:val="28"/>
                          <w:szCs w:val="22"/>
                        </w:rPr>
                      </w:pPr>
                      <w:r>
                        <w:rPr>
                          <w:rFonts w:ascii="Calibri" w:hAnsi="Calibri"/>
                          <w:sz w:val="28"/>
                          <w:szCs w:val="22"/>
                        </w:rPr>
                        <w:t xml:space="preserve">What does the future hold for solar energy in </w:t>
                      </w:r>
                      <w:smartTag w:uri="urn:schemas-microsoft-com:office:smarttags" w:element="place">
                        <w:smartTag w:uri="urn:schemas-microsoft-com:office:smarttags" w:element="City">
                          <w:r>
                            <w:rPr>
                              <w:rFonts w:ascii="Calibri" w:hAnsi="Calibri"/>
                              <w:sz w:val="28"/>
                              <w:szCs w:val="22"/>
                            </w:rPr>
                            <w:t>Phoenix</w:t>
                          </w:r>
                        </w:smartTag>
                      </w:smartTag>
                      <w:r>
                        <w:rPr>
                          <w:rFonts w:ascii="Calibri" w:hAnsi="Calibri"/>
                          <w:sz w:val="28"/>
                          <w:szCs w:val="22"/>
                        </w:rPr>
                        <w:t>? What are the different options for integrating solar energy in the community?</w:t>
                      </w:r>
                    </w:p>
                    <w:p w:rsidR="00C777D5" w:rsidRPr="002149AE" w:rsidRDefault="00C777D5" w:rsidP="00FE6A1B">
                      <w:pPr>
                        <w:widowControl w:val="0"/>
                        <w:autoSpaceDE w:val="0"/>
                        <w:autoSpaceDN w:val="0"/>
                        <w:adjustRightInd w:val="0"/>
                        <w:spacing w:after="0"/>
                        <w:rPr>
                          <w:rFonts w:ascii="Calibri" w:hAnsi="Calibri"/>
                          <w:sz w:val="28"/>
                          <w:szCs w:val="22"/>
                        </w:rPr>
                      </w:pPr>
                    </w:p>
                    <w:p w:rsidR="00C777D5" w:rsidRDefault="00C777D5" w:rsidP="00FE6A1B">
                      <w:pPr>
                        <w:spacing w:after="0"/>
                        <w:rPr>
                          <w:rFonts w:ascii="Calibri" w:hAnsi="Calibri"/>
                          <w:sz w:val="28"/>
                          <w:szCs w:val="22"/>
                        </w:rPr>
                      </w:pPr>
                      <w:smartTag w:uri="urn:schemas-microsoft-com:office:smarttags" w:element="PlaceName">
                        <w:r w:rsidRPr="00FE6A1B">
                          <w:rPr>
                            <w:rFonts w:ascii="Calibri" w:hAnsi="Calibri"/>
                            <w:b/>
                            <w:bCs/>
                            <w:caps/>
                            <w:sz w:val="28"/>
                            <w:szCs w:val="22"/>
                          </w:rPr>
                          <w:t>Deedee</w:t>
                        </w:r>
                      </w:smartTag>
                      <w:r w:rsidRPr="00FE6A1B">
                        <w:rPr>
                          <w:rFonts w:ascii="Calibri" w:hAnsi="Calibri"/>
                          <w:b/>
                          <w:bCs/>
                          <w:caps/>
                          <w:sz w:val="28"/>
                          <w:szCs w:val="22"/>
                        </w:rPr>
                        <w:t xml:space="preserve"> </w:t>
                      </w:r>
                      <w:smartTag w:uri="urn:schemas-microsoft-com:office:smarttags" w:element="PlaceType">
                        <w:r w:rsidRPr="00FE6A1B">
                          <w:rPr>
                            <w:rFonts w:ascii="Calibri" w:hAnsi="Calibri"/>
                            <w:b/>
                            <w:bCs/>
                            <w:caps/>
                            <w:sz w:val="28"/>
                            <w:szCs w:val="22"/>
                          </w:rPr>
                          <w:t>Falls</w:t>
                        </w:r>
                      </w:smartTag>
                      <w:r w:rsidRPr="00FE6A1B">
                        <w:rPr>
                          <w:rFonts w:ascii="Calibri" w:hAnsi="Calibri"/>
                          <w:sz w:val="28"/>
                          <w:szCs w:val="22"/>
                        </w:rPr>
                        <w:t xml:space="preserve">, Principal, </w:t>
                      </w:r>
                      <w:smartTag w:uri="urn:schemas-microsoft-com:office:smarttags" w:element="place">
                        <w:smartTag w:uri="urn:schemas-microsoft-com:office:smarttags" w:element="PlaceName">
                          <w:r w:rsidRPr="00FE6A1B">
                            <w:rPr>
                              <w:rFonts w:ascii="Calibri" w:hAnsi="Calibri"/>
                              <w:sz w:val="28"/>
                              <w:szCs w:val="22"/>
                            </w:rPr>
                            <w:t>Biosciences</w:t>
                          </w:r>
                        </w:smartTag>
                        <w:r w:rsidRPr="00FE6A1B">
                          <w:rPr>
                            <w:rFonts w:ascii="Calibri" w:hAnsi="Calibri"/>
                            <w:sz w:val="28"/>
                            <w:szCs w:val="22"/>
                          </w:rPr>
                          <w:t xml:space="preserve"> </w:t>
                        </w:r>
                        <w:smartTag w:uri="urn:schemas-microsoft-com:office:smarttags" w:element="PlaceType">
                          <w:r w:rsidRPr="00FE6A1B">
                            <w:rPr>
                              <w:rFonts w:ascii="Calibri" w:hAnsi="Calibri"/>
                              <w:sz w:val="28"/>
                              <w:szCs w:val="22"/>
                            </w:rPr>
                            <w:t>High School</w:t>
                          </w:r>
                        </w:smartTag>
                      </w:smartTag>
                    </w:p>
                    <w:p w:rsidR="00C777D5" w:rsidRPr="003C11E6" w:rsidRDefault="00C777D5" w:rsidP="000B2C10">
                      <w:pPr>
                        <w:spacing w:after="0"/>
                        <w:rPr>
                          <w:rFonts w:ascii="Garamond" w:hAnsi="Garamond" w:cs="Garamond"/>
                          <w:sz w:val="22"/>
                          <w:szCs w:val="22"/>
                        </w:rPr>
                      </w:pPr>
                      <w:r w:rsidRPr="000B2C10">
                        <w:rPr>
                          <w:rFonts w:ascii="Calibri" w:hAnsi="Calibri"/>
                          <w:b/>
                          <w:bCs/>
                          <w:caps/>
                          <w:sz w:val="28"/>
                          <w:szCs w:val="22"/>
                        </w:rPr>
                        <w:t>Alec Kindall,</w:t>
                      </w:r>
                      <w:r>
                        <w:rPr>
                          <w:rFonts w:ascii="Garamond" w:hAnsi="Garamond" w:cs="Garamond"/>
                          <w:sz w:val="22"/>
                          <w:szCs w:val="22"/>
                        </w:rPr>
                        <w:t xml:space="preserve"> </w:t>
                      </w:r>
                      <w:r w:rsidRPr="000B2C10">
                        <w:rPr>
                          <w:rFonts w:ascii="Calibri" w:hAnsi="Calibri"/>
                          <w:sz w:val="28"/>
                          <w:szCs w:val="22"/>
                        </w:rPr>
                        <w:t xml:space="preserve">Biosciences </w:t>
                      </w:r>
                      <w:r>
                        <w:rPr>
                          <w:rFonts w:ascii="Calibri" w:hAnsi="Calibri"/>
                          <w:sz w:val="28"/>
                          <w:szCs w:val="22"/>
                        </w:rPr>
                        <w:t xml:space="preserve">HS </w:t>
                      </w:r>
                      <w:r w:rsidRPr="000B2C10">
                        <w:rPr>
                          <w:rFonts w:ascii="Calibri" w:hAnsi="Calibri"/>
                          <w:sz w:val="28"/>
                          <w:szCs w:val="22"/>
                        </w:rPr>
                        <w:t>student</w:t>
                      </w:r>
                    </w:p>
                    <w:p w:rsidR="00C777D5" w:rsidRPr="00FE6A1B" w:rsidRDefault="00C777D5" w:rsidP="000B2C10">
                      <w:pPr>
                        <w:spacing w:after="0"/>
                        <w:rPr>
                          <w:rFonts w:ascii="Calibri" w:hAnsi="Calibri"/>
                          <w:sz w:val="28"/>
                          <w:szCs w:val="22"/>
                        </w:rPr>
                      </w:pPr>
                      <w:r w:rsidRPr="00FE6A1B">
                        <w:rPr>
                          <w:rFonts w:ascii="Calibri" w:hAnsi="Calibri"/>
                          <w:b/>
                          <w:bCs/>
                          <w:caps/>
                          <w:sz w:val="28"/>
                          <w:szCs w:val="22"/>
                        </w:rPr>
                        <w:t>Dennis Chang</w:t>
                      </w:r>
                      <w:r w:rsidRPr="00FE6A1B">
                        <w:rPr>
                          <w:rFonts w:ascii="Calibri" w:hAnsi="Calibri"/>
                          <w:sz w:val="28"/>
                          <w:szCs w:val="22"/>
                        </w:rPr>
                        <w:t>, NRG Energy</w:t>
                      </w:r>
                    </w:p>
                    <w:p w:rsidR="00C777D5" w:rsidRPr="00FE6A1B" w:rsidRDefault="00C777D5" w:rsidP="00FE6A1B">
                      <w:pPr>
                        <w:spacing w:after="0"/>
                        <w:rPr>
                          <w:rFonts w:ascii="Calibri" w:hAnsi="Calibri"/>
                          <w:sz w:val="28"/>
                          <w:szCs w:val="22"/>
                        </w:rPr>
                      </w:pPr>
                      <w:r w:rsidRPr="00FE6A1B">
                        <w:rPr>
                          <w:rFonts w:ascii="Calibri" w:hAnsi="Calibri"/>
                          <w:b/>
                          <w:bCs/>
                          <w:caps/>
                          <w:sz w:val="28"/>
                          <w:szCs w:val="22"/>
                        </w:rPr>
                        <w:t>Christiana Honsberg</w:t>
                      </w:r>
                      <w:r w:rsidRPr="00FE6A1B">
                        <w:rPr>
                          <w:rFonts w:ascii="Calibri" w:hAnsi="Calibri"/>
                          <w:sz w:val="28"/>
                          <w:szCs w:val="22"/>
                        </w:rPr>
                        <w:t xml:space="preserve">, Professor, </w:t>
                      </w:r>
                      <w:smartTag w:uri="urn:schemas-microsoft-com:office:smarttags" w:element="PlaceType">
                        <w:r w:rsidRPr="00FE6A1B">
                          <w:rPr>
                            <w:rFonts w:ascii="Calibri" w:hAnsi="Calibri"/>
                            <w:sz w:val="28"/>
                            <w:szCs w:val="22"/>
                          </w:rPr>
                          <w:t>School</w:t>
                        </w:r>
                      </w:smartTag>
                      <w:r w:rsidRPr="00FE6A1B">
                        <w:rPr>
                          <w:rFonts w:ascii="Calibri" w:hAnsi="Calibri"/>
                          <w:sz w:val="28"/>
                          <w:szCs w:val="22"/>
                        </w:rPr>
                        <w:t xml:space="preserve"> of </w:t>
                      </w:r>
                      <w:smartTag w:uri="urn:schemas-microsoft-com:office:smarttags" w:element="PlaceName">
                        <w:r w:rsidRPr="00FE6A1B">
                          <w:rPr>
                            <w:rFonts w:ascii="Calibri" w:hAnsi="Calibri"/>
                            <w:sz w:val="28"/>
                            <w:szCs w:val="22"/>
                          </w:rPr>
                          <w:t>Engineering</w:t>
                        </w:r>
                      </w:smartTag>
                      <w:r w:rsidRPr="00FE6A1B">
                        <w:rPr>
                          <w:rFonts w:ascii="Calibri" w:hAnsi="Calibri"/>
                          <w:sz w:val="28"/>
                          <w:szCs w:val="22"/>
                        </w:rPr>
                        <w:t xml:space="preserve">, ASU &amp; the Director of the Quantum Energy and Sustainable Solar </w:t>
                      </w:r>
                      <w:smartTag w:uri="urn:schemas-microsoft-com:office:smarttags" w:element="place">
                        <w:smartTag w:uri="urn:schemas-microsoft-com:office:smarttags" w:element="PlaceName">
                          <w:r w:rsidRPr="00FE6A1B">
                            <w:rPr>
                              <w:rFonts w:ascii="Calibri" w:hAnsi="Calibri"/>
                              <w:sz w:val="28"/>
                              <w:szCs w:val="22"/>
                            </w:rPr>
                            <w:t>Technologies</w:t>
                          </w:r>
                        </w:smartTag>
                        <w:r w:rsidRPr="00FE6A1B">
                          <w:rPr>
                            <w:rFonts w:ascii="Calibri" w:hAnsi="Calibri"/>
                            <w:sz w:val="28"/>
                            <w:szCs w:val="22"/>
                          </w:rPr>
                          <w:t xml:space="preserve"> </w:t>
                        </w:r>
                        <w:smartTag w:uri="urn:schemas-microsoft-com:office:smarttags" w:element="PlaceName">
                          <w:r w:rsidRPr="00FE6A1B">
                            <w:rPr>
                              <w:rFonts w:ascii="Calibri" w:hAnsi="Calibri"/>
                              <w:sz w:val="28"/>
                              <w:szCs w:val="22"/>
                            </w:rPr>
                            <w:t>Engineering</w:t>
                          </w:r>
                        </w:smartTag>
                        <w:r w:rsidRPr="00FE6A1B">
                          <w:rPr>
                            <w:rFonts w:ascii="Calibri" w:hAnsi="Calibri"/>
                            <w:sz w:val="28"/>
                            <w:szCs w:val="22"/>
                          </w:rPr>
                          <w:t xml:space="preserve"> </w:t>
                        </w:r>
                        <w:smartTag w:uri="urn:schemas-microsoft-com:office:smarttags" w:element="PlaceName">
                          <w:r w:rsidRPr="00FE6A1B">
                            <w:rPr>
                              <w:rFonts w:ascii="Calibri" w:hAnsi="Calibri"/>
                              <w:sz w:val="28"/>
                              <w:szCs w:val="22"/>
                            </w:rPr>
                            <w:t>Research</w:t>
                          </w:r>
                        </w:smartTag>
                        <w:r w:rsidRPr="00FE6A1B">
                          <w:rPr>
                            <w:rFonts w:ascii="Calibri" w:hAnsi="Calibri"/>
                            <w:sz w:val="28"/>
                            <w:szCs w:val="22"/>
                          </w:rPr>
                          <w:t xml:space="preserve"> </w:t>
                        </w:r>
                        <w:smartTag w:uri="urn:schemas-microsoft-com:office:smarttags" w:element="PlaceType">
                          <w:r w:rsidRPr="00FE6A1B">
                            <w:rPr>
                              <w:rFonts w:ascii="Calibri" w:hAnsi="Calibri"/>
                              <w:sz w:val="28"/>
                              <w:szCs w:val="22"/>
                            </w:rPr>
                            <w:t>Center</w:t>
                          </w:r>
                        </w:smartTag>
                      </w:smartTag>
                    </w:p>
                    <w:p w:rsidR="00C777D5" w:rsidRPr="00FE6A1B" w:rsidRDefault="00C777D5" w:rsidP="00FE6A1B">
                      <w:pPr>
                        <w:spacing w:after="0"/>
                        <w:rPr>
                          <w:rFonts w:ascii="Calibri" w:hAnsi="Calibri"/>
                          <w:sz w:val="28"/>
                          <w:szCs w:val="22"/>
                        </w:rPr>
                      </w:pPr>
                      <w:r w:rsidRPr="00FE6A1B">
                        <w:rPr>
                          <w:rFonts w:ascii="Calibri" w:hAnsi="Calibri"/>
                          <w:b/>
                          <w:bCs/>
                          <w:caps/>
                          <w:sz w:val="28"/>
                          <w:szCs w:val="22"/>
                        </w:rPr>
                        <w:t>Suzanne</w:t>
                      </w:r>
                      <w:r w:rsidRPr="00FE6A1B">
                        <w:rPr>
                          <w:rFonts w:ascii="Calibri" w:hAnsi="Calibri"/>
                          <w:sz w:val="28"/>
                          <w:szCs w:val="22"/>
                        </w:rPr>
                        <w:t xml:space="preserve"> </w:t>
                      </w:r>
                      <w:r w:rsidRPr="00FE6A1B">
                        <w:rPr>
                          <w:rFonts w:ascii="Calibri" w:hAnsi="Calibri"/>
                          <w:b/>
                          <w:bCs/>
                          <w:caps/>
                          <w:sz w:val="28"/>
                          <w:szCs w:val="22"/>
                        </w:rPr>
                        <w:t>Fallender</w:t>
                      </w:r>
                      <w:r w:rsidRPr="00FE6A1B">
                        <w:rPr>
                          <w:rFonts w:ascii="Calibri" w:hAnsi="Calibri"/>
                          <w:sz w:val="28"/>
                          <w:szCs w:val="22"/>
                        </w:rPr>
                        <w:t>, Director of CSR Strategy &amp; Communications, Corporate Responsibility Office, Intel</w:t>
                      </w:r>
                    </w:p>
                    <w:p w:rsidR="00C777D5" w:rsidRDefault="00C777D5" w:rsidP="00B32DD6">
                      <w:pPr>
                        <w:widowControl w:val="0"/>
                        <w:autoSpaceDE w:val="0"/>
                        <w:autoSpaceDN w:val="0"/>
                        <w:adjustRightInd w:val="0"/>
                        <w:spacing w:after="0"/>
                        <w:rPr>
                          <w:rFonts w:ascii="Calibri" w:hAnsi="Calibri"/>
                          <w:sz w:val="28"/>
                          <w:szCs w:val="22"/>
                        </w:rPr>
                      </w:pPr>
                    </w:p>
                    <w:p w:rsidR="00C777D5" w:rsidRPr="002149AE" w:rsidRDefault="00C777D5" w:rsidP="00B32DD6">
                      <w:pPr>
                        <w:widowControl w:val="0"/>
                        <w:autoSpaceDE w:val="0"/>
                        <w:autoSpaceDN w:val="0"/>
                        <w:adjustRightInd w:val="0"/>
                        <w:spacing w:after="0"/>
                        <w:rPr>
                          <w:rFonts w:ascii="Calibri" w:hAnsi="Calibri" w:cs="Calibri"/>
                          <w:sz w:val="22"/>
                          <w:szCs w:val="32"/>
                        </w:rPr>
                      </w:pPr>
                      <w:r>
                        <w:rPr>
                          <w:rFonts w:ascii="Calibri" w:hAnsi="Calibri"/>
                          <w:sz w:val="28"/>
                          <w:szCs w:val="22"/>
                        </w:rPr>
                        <w:t xml:space="preserve">Moderator: Carlo </w:t>
                      </w:r>
                      <w:r w:rsidRPr="00FE6A1B">
                        <w:rPr>
                          <w:rFonts w:ascii="Calibri" w:hAnsi="Calibri"/>
                          <w:sz w:val="28"/>
                          <w:szCs w:val="22"/>
                        </w:rPr>
                        <w:t>Altamirano</w:t>
                      </w:r>
                    </w:p>
                    <w:p w:rsidR="00C777D5" w:rsidRDefault="00C777D5" w:rsidP="00125C38">
                      <w:pPr>
                        <w:pStyle w:val="BodyText"/>
                      </w:pPr>
                    </w:p>
                  </w:txbxContent>
                </v:textbox>
              </v:shape>
              <v:shape id="Text Box 14457" o:spid="_x0000_s1257"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zs3xQAA&#10;AN4AAAAPAAAAZHJzL2Rvd25yZXYueG1sRE9Na8JAEL0X/A/LFHqrm4raGl1FpAVBKCbpweOYHZPF&#10;7GzMbjX++26h0Ns83ucsVr1txJU6bxwreBkmIIhLpw1XCr6Kj+c3ED4ga2wck4I7eVgtBw8LTLW7&#10;cUbXPFQihrBPUUEdQptK6cuaLPqha4kjd3KdxRBhV0nd4S2G20aOkmQqLRqODTW2tKmpPOffVsH6&#10;wNm7uXwe99kpM0UxS3g3PSv19Niv5yAC9eFf/Ofe6jh/PJ68wu878Qa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7OzfFAAAA3gAAAA8AAAAAAAAAAAAAAAAAlwIAAGRycy9k&#10;b3ducmV2LnhtbFBLBQYAAAAABAAEAPUAAACJAwAAAAA=&#10;" filled="f" stroked="f">
                <v:textbox style="mso-next-textbox:#Text Box 14458" inset="0,0,0,0">
                  <w:txbxContent/>
                </v:textbox>
              </v:shape>
              <v:shape id="Text Box 14458" o:spid="_x0000_s1258"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K9FyAAA&#10;AN4AAAAPAAAAZHJzL2Rvd25yZXYueG1sRI9Ba8JAEIXvhf6HZQre6qZipU1dRYqCIJTG9NDjNDsm&#10;i9nZmF01/fedQ8HbDO/Ne9/Ml4Nv1YX66AIbeBpnoIirYB3XBr7KzeMLqJiQLbaBycAvRVgu7u/m&#10;mNtw5YIu+1QrCeGYo4EmpS7XOlYNeYzj0BGLdgi9xyRrX2vb41XCfasnWTbTHh1LQ4MdvTdUHfdn&#10;b2D1zcXanT5+PotD4cryNePd7GjM6GFYvYFKNKSb+f96awV/On0WXnl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wkr0XIAAAA3gAAAA8AAAAAAAAAAAAAAAAAlwIAAGRy&#10;cy9kb3ducmV2LnhtbFBLBQYAAAAABAAEAPUAAACMAwAAAAA=&#10;" filled="f" stroked="f">
                <v:textbox style="mso-next-textbox:#Text Box 14459" inset="0,0,0,0">
                  <w:txbxContent/>
                </v:textbox>
              </v:shape>
              <v:shape id="Text Box 14459" o:spid="_x0000_s1259"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ArexAAA&#10;AN4AAAAPAAAAZHJzL2Rvd25yZXYueG1sRE9Na8JAEL0L/Q/LFHrTjWJFo6uIWCgUpDEeepxmx2Qx&#10;OxuzW43/3hUK3ubxPmex6mwtLtR641jBcJCAIC6cNlwqOOQf/SkIH5A11o5JwY08rJYvvQWm2l05&#10;o8s+lCKGsE9RQRVCk0rpi4os+oFriCN3dK3FEGFbSt3iNYbbWo6SZCItGo4NFTa0qag47f+sgvUP&#10;Z1tz3v1+Z8fM5Pks4a/JSam31249BxGoC0/xv/tTx/nj8fsMHu/EG+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2gK3sQAAADeAAAADwAAAAAAAAAAAAAAAACXAgAAZHJzL2Rv&#10;d25yZXYueG1sUEsFBgAAAAAEAAQA9QAAAIgDAAAAAA==&#10;" filled="f" stroked="f">
                <v:textbox style="mso-next-textbox:#Text Box 14461" inset="0,0,0,0">
                  <w:txbxContent/>
                </v:textbox>
              </v:shape>
              <v:shape id="Text Box 14461" o:spid="_x0000_s1260"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sxlxAAA&#10;AN4AAAAPAAAAZHJzL2Rvd25yZXYueG1sRE9Na8JAEL0L/odlhN50Y5FQo6uIVCgUSmM8eByzY7KY&#10;nY3ZVdN/3y0UvM3jfc5y3dtG3KnzxrGC6SQBQVw6bbhScCh24zcQPiBrbByTgh/ysF4NB0vMtHtw&#10;Tvd9qEQMYZ+hgjqENpPSlzVZ9BPXEkfu7DqLIcKukrrDRwy3jXxNklRaNBwbamxpW1N52d+sgs2R&#10;83dz/Tp95+fcFMU84c/0otTLqN8sQATqw1P87/7Qcf5slk7h7514g1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3LMZcQAAADeAAAADwAAAAAAAAAAAAAAAACXAgAAZHJzL2Rv&#10;d25yZXYueG1sUEsFBgAAAAAEAAQA9QAAAIgDAAAAAA==&#10;" filled="f" stroked="f">
                <v:textbox style="mso-next-textbox:#Text Box 14462" inset="0,0,0,0">
                  <w:txbxContent/>
                </v:textbox>
              </v:shape>
              <v:shape id="Text Box 14462" o:spid="_x0000_s1261"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FISxAAA&#10;AN4AAAAPAAAAZHJzL2Rvd25yZXYueG1sRE9Na8JAEL0L/odlCt50U5Fgo6uIVBAK0pgeehyzY7KY&#10;nU2zq6b/3i0Ivc3jfc5y3dtG3KjzxrGC10kCgrh02nCl4KvYjecgfEDW2DgmBb/kYb0aDpaYaXfn&#10;nG7HUIkYwj5DBXUIbSalL2uy6CeuJY7c2XUWQ4RdJXWH9xhuGzlNklRaNBwbamxpW1N5OV6tgs03&#10;5+/m53D6zM+5KYq3hD/Si1Kjl36zABGoD//ip3uv4/zZLJ3C3zvxBr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6BSEsQAAADeAAAADwAAAAAAAAAAAAAAAACXAgAAZHJzL2Rv&#10;d25yZXYueG1sUEsFBgAAAAAEAAQA9QAAAIgDAAAAAA==&#10;" filled="f" stroked="f">
                <v:textbox style="mso-next-textbox:#Text Box 14463" inset="0,0,0,0">
                  <w:txbxContent/>
                </v:textbox>
              </v:shape>
              <v:shape id="Text Box 14463" o:spid="_x0000_s1262"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7PeJxQAA&#10;AN4AAAAPAAAAZHJzL2Rvd25yZXYueG1sRE9Na8JAEL0X+h+WKXirm1YJbeoqUhQEQRrTg8cxOyaL&#10;2dmYXTX+e1co9DaP9zmTWW8bcaHOG8cK3oYJCOLSacOVgt9i+foBwgdkjY1jUnAjD7Pp89MEM+2u&#10;nNNlGyoRQ9hnqKAOoc2k9GVNFv3QtcSRO7jOYoiwq6Tu8BrDbSPfkySVFg3Hhhpb+q6pPG7PVsF8&#10;x/nCnDb7n/yQm6L4THidHpUavPTzLxCB+vAv/nOvdJw/Hqc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s94nFAAAA3gAAAA8AAAAAAAAAAAAAAAAAlwIAAGRycy9k&#10;b3ducmV2LnhtbFBLBQYAAAAABAAEAPUAAACJAwAAAAA=&#10;" filled="f" stroked="f">
                <v:textbox style="mso-next-textbox:#Text Box 14464" inset="0,0,0,0">
                  <w:txbxContent/>
                </v:textbox>
              </v:shape>
              <v:shape id="Text Box 14464" o:spid="_x0000_s1263"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W/9xAAA&#10;AN4AAAAPAAAAZHJzL2Rvd25yZXYueG1sRE9Na8JAEL0L/odlhN500xKCpq4iUqFQKI3x0OM0OyaL&#10;2dmYXTX9992C4G0e73OW68G24kq9N44VPM8SEMSV04ZrBYdyN52D8AFZY+uYFPySh/VqPFpirt2N&#10;C7ruQy1iCPscFTQhdLmUvmrIop+5jjhyR9dbDBH2tdQ93mK4beVLkmTSouHY0GBH24aq0/5iFWy+&#10;uXgz58+fr+JYmLJcJPyRnZR6mgybVxCBhvAQ393vOs5P0yyF/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Vv/cQAAADeAAAADwAAAAAAAAAAAAAAAACXAgAAZHJzL2Rv&#10;d25yZXYueG1sUEsFBgAAAAAEAAQA9QAAAIgDAAAAAA==&#10;" filled="f" stroked="f">
                <v:textbox style="mso-next-textbox:#Text Box 14465" inset="0,0,0,0">
                  <w:txbxContent/>
                </v:textbox>
              </v:shape>
              <v:shape id="Text Box 14465" o:spid="_x0000_s1264" type="#_x0000_t202" style="position:absolute;top:1736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cpmxQAA&#10;AN4AAAAPAAAAZHJzL2Rvd25yZXYueG1sRE9Na8JAEL0X+h+WKXirmxYNbeoqUhQEQRrTg8cxOyaL&#10;2dmYXTX+e1co9DaP9zmTWW8bcaHOG8cK3oYJCOLSacOVgt9i+foBwgdkjY1jUnAjD7Pp89MEM+2u&#10;nNNlGyoRQ9hnqKAOoc2k9GVNFv3QtcSRO7jOYoiwq6Tu8BrDbSPfkySVFg3Hhhpb+q6pPG7PVsF8&#10;x/nCnDb7n/yQm6L4THidHpUavPTzLxCB+vAv/nOvdJw/GqVjeLwTb5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JymbFAAAA3gAAAA8AAAAAAAAAAAAAAAAAlwIAAGRycy9k&#10;b3ducmV2LnhtbFBLBQYAAAAABAAEAPUAAACJAwAAAAA=&#10;" filled="f" stroked="f">
                <v:textbox style="mso-next-textbox:#Text Box 14466" inset="0,0,0,0">
                  <w:txbxContent/>
                </v:textbox>
              </v:shape>
              <v:shape id="Text Box 14466" o:spid="_x0000_s1265" type="#_x0000_t202" style="position:absolute;top:1953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1QRxAAA&#10;AN4AAAAPAAAAZHJzL2Rvd25yZXYueG1sRE9Na8JAEL0X/A/LCN7qxiKhRlcRqSAUSmM8eByzY7KY&#10;nY3ZVdN/3y0UvM3jfc5i1dtG3KnzxrGCyTgBQVw6bbhScCi2r+8gfEDW2DgmBT/kYbUcvCww0+7B&#10;Od33oRIxhH2GCuoQ2kxKX9Zk0Y9dSxy5s+sshgi7SuoOHzHcNvItSVJp0XBsqLGlTU3lZX+zCtZH&#10;zj/M9ev0nZ9zUxSzhD/Ti1KjYb+egwjUh6f4373Tcf50mqbw9068QS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tUEcQAAADeAAAADwAAAAAAAAAAAAAAAACXAgAAZHJzL2Rv&#10;d25yZXYueG1sUEsFBgAAAAAEAAQA9QAAAIgDAAAAAA==&#10;" filled="f" stroked="f">
                <v:textbox style="mso-next-textbox:#Text Box 14467" inset="0,0,0,0">
                  <w:txbxContent/>
                </v:textbox>
              </v:shape>
              <v:shape id="Text Box 14467" o:spid="_x0000_s1266" type="#_x0000_t202" style="position:absolute;top:217043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GKxQAA&#10;AN4AAAAPAAAAZHJzL2Rvd25yZXYueG1sRE9Na8JAEL0X+h+WKXirm4qkNnUVkQoFQZqkB49jdkwW&#10;s7Npdqvx37uFgrd5vM+ZLwfbijP13jhW8DJOQBBXThuuFXyXm+cZCB+QNbaOScGVPCwXjw9zzLS7&#10;cE7nItQihrDPUEETQpdJ6auGLPqx64gjd3S9xRBhX0vd4yWG21ZOkiSVFg3HhgY7WjdUnYpfq2C1&#10;5/zD/OwOX/kxN2X5lvA2PSk1ehpW7yACDeEu/nd/6jh/Ok1f4e+deIN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X8YrFAAAA3gAAAA8AAAAAAAAAAAAAAAAAlwIAAGRycy9k&#10;b3ducmV2LnhtbFBLBQYAAAAABAAEAPUAAACJAwAAAAA=&#10;" filled="f" stroked="f">
                <v:textbox style="mso-next-textbox:#Text Box 14468" inset="0,0,0,0">
                  <w:txbxContent/>
                </v:textbox>
              </v:shape>
              <v:shape id="Text Box 14468" o:spid="_x0000_s1267" type="#_x0000_t202" style="position:absolute;top:238760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GX4xwAA&#10;AN4AAAAPAAAAZHJzL2Rvd25yZXYueG1sRI9Ba8JAEIXvhf6HZQq91U1FQpu6ihQLBUGM6aHHaXZM&#10;FrOzaXar8d87B6G3Gd6b976ZL0ffqRMN0QU28DzJQBHXwTpuDHxVH08voGJCttgFJgMXirBc3N/N&#10;sbDhzCWd9qlREsKxQANtSn2hdaxb8hgnoScW7RAGj0nWodF2wLOE+05PsyzXHh1LQ4s9vbdUH/d/&#10;3sDqm8u1+93+7MpD6arqNeNNfjTm8WFcvYFKNKZ/8+360wr+bJYLr7wj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hl+McAAADeAAAADwAAAAAAAAAAAAAAAACXAgAAZHJz&#10;L2Rvd25yZXYueG1sUEsFBgAAAAAEAAQA9QAAAIsDAAAAAA==&#10;" filled="f" stroked="f">
                <v:textbox style="mso-next-textbox:#Text Box 14469" inset="0,0,0,0">
                  <w:txbxContent/>
                </v:textbox>
              </v:shape>
              <v:shape id="Text Box 14469" o:spid="_x0000_s1268" type="#_x0000_t202" style="position:absolute;top:260477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MBjxAAA&#10;AN4AAAAPAAAAZHJzL2Rvd25yZXYueG1sRE9Na8JAEL0X/A/LCL3VjSKhRlcRUSgIpTE9eByzY7KY&#10;nY3ZVeO/7xYKvc3jfc5i1dtG3KnzxrGC8SgBQVw6bbhS8F3s3t5B+ICssXFMCp7kYbUcvCww0+7B&#10;Od0PoRIxhH2GCuoQ2kxKX9Zk0Y9cSxy5s+sshgi7SuoOHzHcNnKSJKm0aDg21NjSpqbycrhZBesj&#10;51tz/Tx95efcFMUs4X16Uep12K/nIAL14V/85/7Qcf50ms7g9514g1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TAY8QAAADeAAAADwAAAAAAAAAAAAAAAACXAgAAZHJzL2Rv&#10;d25yZXYueG1sUEsFBgAAAAAEAAQA9QAAAIgDAAAAAA==&#10;" filled="f" stroked="f">
                <v:textbox style="mso-next-textbox:#Text Box 14470" inset="0,0,0,0">
                  <w:txbxContent/>
                </v:textbox>
              </v:shape>
              <v:shape id="Text Box 14470" o:spid="_x0000_s1269" type="#_x0000_t202" style="position:absolute;top:282130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5/8jyAAA&#10;AN4AAAAPAAAAZHJzL2Rvd25yZXYueG1sRI9Ba8JAEIXvhf6HZQre6qYitk1dRYqCIJTG9NDjNDsm&#10;i9nZmF01/fedQ8HbDPPmvffNl4Nv1YX66AIbeBpnoIirYB3XBr7KzeMLqJiQLbaBycAvRVgu7u/m&#10;mNtw5YIu+1QrMeGYo4EmpS7XOlYNeYzj0BHL7RB6j0nWvta2x6uY+1ZPsmymPTqWhAY7em+oOu7P&#10;3sDqm4u1O338fBaHwpXla8a72dGY0cOwegOVaEg38f/31kr96fRZAAR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n/yPIAAAA3gAAAA8AAAAAAAAAAAAAAAAAlwIAAGRy&#10;cy9kb3ducmV2LnhtbFBLBQYAAAAABAAEAPUAAACMAwAAAAA=&#10;" filled="f" stroked="f">
                <v:textbox style="mso-next-textbox:#Text Box 14471" inset="0,0,0,0">
                  <w:txbxContent/>
                </v:textbox>
              </v:shape>
              <v:shape id="Text Box 14471" o:spid="_x0000_s1270" type="#_x0000_t202" style="position:absolute;top:30384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1q4xAAA&#10;AN4AAAAPAAAAZHJzL2Rvd25yZXYueG1sRE9Na8JAEL0X/A/LCN7qRhGr0VVEKgiF0hgPHsfsmCxm&#10;Z9Psqum/7xYK3ubxPme57mwt7tR641jBaJiAIC6cNlwqOOa71xkIH5A11o5JwQ95WK96L0tMtXtw&#10;RvdDKEUMYZ+igiqEJpXSFxVZ9EPXEEfu4lqLIcK2lLrFRwy3tRwnyVRaNBwbKmxoW1FxPdysgs2J&#10;s3fz/Xn+yi6ZyfN5wh/Tq1KDfrdZgAjUhaf4373Xcf5k8jaCv3fiD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tauMQAAADeAAAADwAAAAAAAAAAAAAAAACXAgAAZHJzL2Rv&#10;d25yZXYueG1sUEsFBgAAAAAEAAQA9QAAAIgDAAAAAA==&#10;" filled="f" stroked="f">
                <v:textbox style="mso-next-textbox:#Text Box 14472" inset="0,0,0,0">
                  <w:txbxContent/>
                </v:textbox>
              </v:shape>
              <v:shape id="Text Box 14472" o:spid="_x0000_s1271" type="#_x0000_t202" style="position:absolute;top:32556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cTPxAAA&#10;AN4AAAAPAAAAZHJzL2Rvd25yZXYueG1sRE9Na8JAEL0X/A/LCN7qRhGr0VVEKhQK0hgPHsfsmCxm&#10;Z9PsVtN/7xYK3ubxPme57mwtbtR641jBaJiAIC6cNlwqOOa71xkIH5A11o5JwS95WK96L0tMtbtz&#10;RrdDKEUMYZ+igiqEJpXSFxVZ9EPXEEfu4lqLIcK2lLrFewy3tRwnyVRaNBwbKmxoW1FxPfxYBZsT&#10;Z+/me3/+yi6ZyfN5wp/Tq1KDfrdZgAjUhaf43/2h4/zJ5G0Mf+/EG+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nEz8QAAADeAAAADwAAAAAAAAAAAAAAAACXAgAAZHJzL2Rv&#10;d25yZXYueG1sUEsFBgAAAAAEAAQA9QAAAIgDAAAAAA==&#10;" filled="f" stroked="f">
                <v:textbox inset="0,0,0,0">
                  <w:txbxContent/>
                </v:textbox>
              </v:shape>
            </v:group>
            <v:shape id="Placeholder" o:spid="_x0000_s1272" type="#_x0000_t75" style="position:absolute;left:1270;width:1841500;height:12039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z&#10;3RPDAAAA3AAAAA8AAABkcnMvZG93bnJldi54bWxEj0urwjAUhPeC/yEcwY1cU59cqlFEUHRXH4u7&#10;PDTntsXmpDSx1n9vBMHlMDPfMMt1a0rRUO0KywpGwwgEcWp1wZmC62X38wvCeWSNpWVS8CQH61W3&#10;s8RY2wefqDn7TAQIuxgV5N5XsZQuzcmgG9qKOHj/tjbog6wzqWt8BLgp5TiK5tJgwWEhx4q2OaW3&#10;890oSJL95e8w2ySn42TPSbMdNKPjXal+r90sQHhq/Tf8aR+0gvF0Au8z4QjI1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3PdE8MAAADcAAAADwAAAAAAAAAAAAAAAACcAgAA&#10;ZHJzL2Rvd25yZXYueG1sUEsFBgAAAAAEAAQA9wAAAIwDAAAAAA==&#10;" adj="3600">
              <v:imagedata r:id="rId27" o:title=""/>
              <v:path arrowok="t"/>
            </v:shape>
            <w10:wrap type="through" anchorx="page" anchory="page"/>
          </v:group>
        </w:pict>
      </w:r>
      <w:r>
        <w:rPr>
          <w:noProof/>
        </w:rPr>
        <w:pict>
          <v:shape id="_x0000_s1273" type="#_x0000_t202" style="position:absolute;margin-left:28.75pt;margin-top:28.8pt;width:44.6pt;height:14.6pt;z-index:2516730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" filled="f" stroked="f">
            <v:textbox inset="0,0,0,0">
              <w:txbxContent>
                <w:p w:rsidR="00C777D5" w:rsidRPr="00A67A7C" w:rsidRDefault="00C777D5" w:rsidP="00042177">
                  <w:pPr>
                    <w:pStyle w:val="Title"/>
                    <w:spacing w:after="0"/>
                    <w:jc w:val="left"/>
                    <w:rPr>
                      <w:rFonts w:ascii="Cambria" w:hAnsi="Cambria"/>
                      <w:color w:val="auto"/>
                      <w:spacing w:val="0"/>
                      <w:sz w:val="18"/>
                      <w:szCs w:val="18"/>
                    </w:rPr>
                  </w:pPr>
                  <w:r w:rsidRPr="00A67A7C">
                    <w:rPr>
                      <w:rFonts w:ascii="Cambria" w:hAnsi="Cambria"/>
                      <w:color w:val="auto"/>
                      <w:spacing w:val="0"/>
                      <w:sz w:val="18"/>
                      <w:szCs w:val="18"/>
                    </w:rPr>
                    <w:t>10</w:t>
                  </w:r>
                </w:p>
              </w:txbxContent>
            </v:textbox>
            <w10:wrap anchorx="page" anchory="page"/>
          </v:shape>
        </w:pict>
      </w:r>
      <w:r>
        <w:rPr>
          <w:noProof/>
        </w:rPr>
        <w:pict>
          <v:shape id="_x0000_s1274" type="#_x0000_t202" style="position:absolute;margin-left:735.3pt;margin-top:28.8pt;width:28.8pt;height:14.7pt;z-index:25167206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" filled="f" stroked="f">
            <v:textbox inset="0,0,0,0">
              <w:txbxContent>
                <w:p w:rsidR="00C777D5" w:rsidRPr="00A67A7C" w:rsidRDefault="00C777D5" w:rsidP="00042177">
                  <w:pPr>
                    <w:pStyle w:val="Mailer"/>
                    <w:spacing w:after="0"/>
                    <w:jc w:val="right"/>
                    <w:rPr>
                      <w:rFonts w:ascii="Cambria" w:hAnsi="Cambria"/>
                      <w:sz w:val="18"/>
                      <w:szCs w:val="18"/>
                    </w:rPr>
                  </w:pPr>
                  <w:r w:rsidRPr="00A67A7C">
                    <w:rPr>
                      <w:rFonts w:ascii="Cambria" w:hAnsi="Cambria"/>
                      <w:sz w:val="18"/>
                      <w:szCs w:val="18"/>
                    </w:rPr>
                    <w:t>15</w:t>
                  </w:r>
                </w:p>
              </w:txbxContent>
            </v:textbox>
            <w10:wrap anchorx="page" anchory="page"/>
          </v:shape>
        </w:pict>
      </w:r>
      <w:r>
        <w:rPr>
          <w:rFonts w:ascii="Calibri" w:hAnsi="Calibri"/>
          <w:sz w:val="22"/>
          <w:szCs w:val="22"/>
        </w:rPr>
        <w:br w:type="page"/>
      </w:r>
      <w:r>
        <w:rPr>
          <w:noProof/>
        </w:rPr>
        <w:pict>
          <v:group id="Group 14489" o:spid="_x0000_s1275" style="position:absolute;margin-left:432.8pt;margin-top:68.6pt;width:4in;height:464.05pt;z-index:251676160;mso-position-horizontal-relative:page;mso-position-vertical-relative:page" coordsize="3657600,5893435" wrapcoords="-56 0 -56 4013 10912 4013 10912 0 -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">
            <v:shape id="Text Box 137" o:spid="_x0000_s1276" type="#_x0000_t202" style="position:absolute;top:1725930;width:3657600;height:356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w:p w:rsidR="00C777D5" w:rsidRPr="002149AE" w:rsidRDefault="00C777D5" w:rsidP="00042177">
                    <w:pPr>
                      <w:pStyle w:val="Heading5"/>
                      <w:rPr>
                        <w:sz w:val="36"/>
                      </w:rPr>
                    </w:pPr>
                    <w:r>
                      <w:rPr>
                        <w:sz w:val="36"/>
                      </w:rPr>
                      <w:t xml:space="preserve">Biofuels  </w:t>
                    </w:r>
                  </w:p>
                </w:txbxContent>
              </v:textbox>
            </v:shape>
            <v:group id="Group 14488" o:spid="_x0000_s1277" style="position:absolute;top:2320925;width:3657600;height:3572510" coordsize="3657600,3572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jJu1sgAAADe&#10;AAAADwAAAAAAAAAAAAAAAACpAgAAZHJzL2Rvd25yZXYueG1sUEsFBgAAAAAEAAQA+gAAAJ4DAAAA&#10;AA==&#10;">
              <v:shape id="_x0000_s1278" type="#_x0000_t202" style="position:absolute;width:3657600;height:3572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OGUxAAA&#10;ANwAAAAPAAAAZHJzL2Rvd25yZXYueG1sRI/RasJAFETfhf7Dcgt9Ed2oGCS6SqkEihSlqR9wyV6z&#10;wezdkN3G9O/dguDjMHNmmM1usI3oqfO1YwWzaQKCuHS65krB+SefrED4gKyxcUwK/sjDbvsy2mCm&#10;3Y2/qS9CJWIJ+wwVmBDaTEpfGrLop64ljt7FdRZDlF0ldYe3WG4bOU+SVFqsOS4YbOnDUHktfq2C&#10;+fmw/Cra/iD3+ao+5WYcuDwq9fY6vK9BBBrCM/ygP3XkFin8n4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jhlMQAAADcAAAADwAAAAAAAAAAAAAAAACXAgAAZHJzL2Rv&#10;d25yZXYueG1sUEsFBgAAAAAEAAQA9QAAAIgDAAAAAA==&#10;" filled="f" stroked="f">
                <v:textbox inset="0,0,0,0"/>
              </v:shape>
              <v:shape id="Text Box 14475" o:spid="_x0000_s1279"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Fy7xQAA&#10;AN4AAAAPAAAAZHJzL2Rvd25yZXYueG1sRE9Na8JAEL0X/A/LFHqrm4raGl1FpAVBKCbpweOYHZPF&#10;7GzMbjX++26h0Ns83ucsVr1txJU6bxwreBkmIIhLpw1XCr6Kj+c3ED4ga2wck4I7eVgtBw8LTLW7&#10;cUbXPFQihrBPUUEdQptK6cuaLPqha4kjd3KdxRBhV0nd4S2G20aOkmQqLRqODTW2tKmpPOffVsH6&#10;wNm7uXwe99kpM0UxS3g3PSv19Niv5yAC9eFf/Ofe6jh/PH6dwO878Qa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QXLvFAAAA3gAAAA8AAAAAAAAAAAAAAAAAlwIAAGRycy9k&#10;b3ducmV2LnhtbFBLBQYAAAAABAAEAPUAAACJAwAAAAA=&#10;" filled="f" stroked="f">
                <v:textbox style="mso-next-textbox:#Text Box 14476" inset="0,0,0,0">
                  <w:txbxContent>
                    <w:p w:rsidR="00C777D5" w:rsidRPr="002149AE" w:rsidRDefault="00C777D5" w:rsidP="00042177">
                      <w:pPr>
                        <w:widowControl w:val="0"/>
                        <w:autoSpaceDE w:val="0"/>
                        <w:autoSpaceDN w:val="0"/>
                        <w:adjustRightInd w:val="0"/>
                        <w:spacing w:after="0"/>
                        <w:rPr>
                          <w:rFonts w:ascii="Calibri" w:hAnsi="Calibri"/>
                          <w:sz w:val="28"/>
                          <w:szCs w:val="22"/>
                        </w:rPr>
                      </w:pPr>
                      <w:r>
                        <w:rPr>
                          <w:rFonts w:ascii="Calibri" w:hAnsi="Calibri"/>
                          <w:sz w:val="28"/>
                          <w:szCs w:val="22"/>
                        </w:rPr>
                        <w:t xml:space="preserve">How does biofuel production work? In what ways can grassroots efforts towards energy independence connect with existing infrastructures? </w:t>
                      </w:r>
                    </w:p>
                    <w:p w:rsidR="00C777D5" w:rsidRPr="002149AE" w:rsidRDefault="00C777D5" w:rsidP="00042177">
                      <w:pPr>
                        <w:widowControl w:val="0"/>
                        <w:autoSpaceDE w:val="0"/>
                        <w:autoSpaceDN w:val="0"/>
                        <w:adjustRightInd w:val="0"/>
                        <w:spacing w:after="0"/>
                        <w:rPr>
                          <w:rFonts w:ascii="Calibri" w:hAnsi="Calibri"/>
                          <w:sz w:val="28"/>
                          <w:szCs w:val="22"/>
                        </w:rPr>
                      </w:pPr>
                    </w:p>
                    <w:p w:rsidR="00C777D5" w:rsidRPr="002306CD" w:rsidRDefault="00C777D5" w:rsidP="00042177">
                      <w:pPr>
                        <w:rPr>
                          <w:rFonts w:ascii="Calibri" w:hAnsi="Calibri"/>
                          <w:sz w:val="28"/>
                          <w:szCs w:val="22"/>
                        </w:rPr>
                      </w:pPr>
                      <w:r w:rsidRPr="002306CD">
                        <w:rPr>
                          <w:rFonts w:ascii="Calibri" w:hAnsi="Calibri"/>
                          <w:b/>
                          <w:bCs/>
                          <w:caps/>
                          <w:sz w:val="28"/>
                          <w:szCs w:val="22"/>
                        </w:rPr>
                        <w:t>Dave</w:t>
                      </w:r>
                      <w:r w:rsidRPr="002306CD">
                        <w:rPr>
                          <w:rFonts w:ascii="Calibri" w:hAnsi="Calibri"/>
                          <w:sz w:val="28"/>
                          <w:szCs w:val="22"/>
                        </w:rPr>
                        <w:t xml:space="preserve"> </w:t>
                      </w:r>
                      <w:r w:rsidRPr="002306CD">
                        <w:rPr>
                          <w:rFonts w:ascii="Calibri" w:hAnsi="Calibri"/>
                          <w:b/>
                          <w:bCs/>
                          <w:caps/>
                          <w:sz w:val="28"/>
                          <w:szCs w:val="22"/>
                        </w:rPr>
                        <w:t>Conz</w:t>
                      </w:r>
                      <w:r w:rsidRPr="002306CD">
                        <w:rPr>
                          <w:rFonts w:ascii="Calibri" w:hAnsi="Calibri"/>
                          <w:sz w:val="28"/>
                          <w:szCs w:val="22"/>
                        </w:rPr>
                        <w:t>, Assistant Research Professor, Center for Nanotechnology in Society, ASU</w:t>
                      </w:r>
                    </w:p>
                    <w:p w:rsidR="00C777D5" w:rsidRDefault="00C777D5" w:rsidP="00042177">
                      <w:pPr>
                        <w:widowControl w:val="0"/>
                        <w:autoSpaceDE w:val="0"/>
                        <w:autoSpaceDN w:val="0"/>
                        <w:adjustRightInd w:val="0"/>
                        <w:spacing w:after="0"/>
                        <w:rPr>
                          <w:rFonts w:ascii="Calibri" w:hAnsi="Calibri"/>
                          <w:sz w:val="28"/>
                          <w:szCs w:val="22"/>
                        </w:rPr>
                      </w:pPr>
                    </w:p>
                    <w:p w:rsidR="00C777D5" w:rsidRDefault="00C777D5" w:rsidP="00042177">
                      <w:pPr>
                        <w:widowControl w:val="0"/>
                        <w:autoSpaceDE w:val="0"/>
                        <w:autoSpaceDN w:val="0"/>
                        <w:adjustRightInd w:val="0"/>
                        <w:spacing w:after="0"/>
                        <w:rPr>
                          <w:rFonts w:ascii="Calibri" w:hAnsi="Calibri" w:cs="Lucida Grande"/>
                          <w:bCs/>
                          <w:color w:val="262626"/>
                          <w:sz w:val="28"/>
                        </w:rPr>
                      </w:pPr>
                    </w:p>
                    <w:p w:rsidR="00C777D5" w:rsidRPr="002149AE" w:rsidRDefault="00C777D5" w:rsidP="00042177">
                      <w:pPr>
                        <w:widowControl w:val="0"/>
                        <w:autoSpaceDE w:val="0"/>
                        <w:autoSpaceDN w:val="0"/>
                        <w:adjustRightInd w:val="0"/>
                        <w:spacing w:after="0"/>
                        <w:rPr>
                          <w:rFonts w:ascii="Calibri" w:hAnsi="Calibri"/>
                          <w:sz w:val="28"/>
                          <w:szCs w:val="22"/>
                        </w:rPr>
                      </w:pPr>
                      <w:r>
                        <w:rPr>
                          <w:rFonts w:ascii="Calibri" w:hAnsi="Calibri" w:cs="Lucida Grande"/>
                          <w:bCs/>
                          <w:color w:val="262626"/>
                          <w:sz w:val="28"/>
                        </w:rPr>
                        <w:t>Moderator: Cynthia Selin</w:t>
                      </w:r>
                    </w:p>
                    <w:p w:rsidR="00C777D5" w:rsidRPr="002149AE" w:rsidRDefault="00C777D5" w:rsidP="00042177">
                      <w:pPr>
                        <w:widowControl w:val="0"/>
                        <w:autoSpaceDE w:val="0"/>
                        <w:autoSpaceDN w:val="0"/>
                        <w:adjustRightInd w:val="0"/>
                        <w:spacing w:after="0"/>
                        <w:rPr>
                          <w:rFonts w:ascii="Calibri" w:hAnsi="Calibri" w:cs="Calibri"/>
                          <w:sz w:val="22"/>
                          <w:szCs w:val="32"/>
                        </w:rPr>
                      </w:pPr>
                    </w:p>
                    <w:p w:rsidR="00C777D5" w:rsidRDefault="00C777D5" w:rsidP="00042177">
                      <w:pPr>
                        <w:pStyle w:val="BodyText"/>
                      </w:pPr>
                    </w:p>
                  </w:txbxContent>
                </v:textbox>
              </v:shape>
              <v:shape id="Text Box 14476" o:spid="_x0000_s1280"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QsLMxQAA&#10;AN4AAAAPAAAAZHJzL2Rvd25yZXYueG1sRE9Na8JAEL0X+h+WKXirm4qkNnUVkQoFQZqkB49jdkwW&#10;s7Npdqvx37uFgrd5vM+ZLwfbijP13jhW8DJOQBBXThuuFXyXm+cZCB+QNbaOScGVPCwXjw9zzLS7&#10;cE7nItQihrDPUEETQpdJ6auGLPqx64gjd3S9xRBhX0vd4yWG21ZOkiSVFg3HhgY7WjdUnYpfq2C1&#10;5/zD/OwOX/kxN2X5lvA2PSk1ehpW7yACDeEu/nd/6jh/On1N4e+deIN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CwszFAAAA3gAAAA8AAAAAAAAAAAAAAAAAlwIAAGRycy9k&#10;b3ducmV2LnhtbFBLBQYAAAAABAAEAPUAAACJAwAAAAA=&#10;" filled="f" stroked="f">
                <v:textbox style="mso-next-textbox:#Text Box 14477" inset="0,0,0,0">
                  <w:txbxContent/>
                </v:textbox>
              </v:shape>
              <v:shape id="Text Box 14477" o:spid="_x0000_s1281"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mdXxAAA&#10;AN4AAAAPAAAAZHJzL2Rvd25yZXYueG1sRE9Na8JAEL0L/Q/LCL3pRhG10VWktFAoFGM89Dhmx2Qx&#10;OxuzW43/3i0I3ubxPme57mwtLtR641jBaJiAIC6cNlwq2OefgzkIH5A11o5JwY08rFcvvSWm2l05&#10;o8sulCKGsE9RQRVCk0rpi4os+qFriCN3dK3FEGFbSt3iNYbbWo6TZCotGo4NFTb0XlFx2v1ZBZtf&#10;zj7M+eewzY6ZyfO3hL+nJ6Ve+91mASJQF57ih/tLx/mTyWwG/+/EG+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5nV8QAAADeAAAADwAAAAAAAAAAAAAAAACXAgAAZHJzL2Rv&#10;d25yZXYueG1sUEsFBgAAAAAEAAQA9QAAAIgDAAAAAA==&#10;" filled="f" stroked="f">
                <v:textbox style="mso-next-textbox:#Text Box 14478" inset="0,0,0,0">
                  <w:txbxContent/>
                </v:textbox>
              </v:shape>
              <v:shape id="Text Box 14478" o:spid="_x0000_s1282"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fMlyAAA&#10;AN4AAAAPAAAAZHJzL2Rvd25yZXYueG1sRI9Ba8JAEIXvhf6HZQre6qYitk1dRYqCIJTG9NDjNDsm&#10;i9nZmF01/fedQ8HbDO/Ne9/Ml4Nv1YX66AIbeBpnoIirYB3XBr7KzeMLqJiQLbaBycAvRVgu7u/m&#10;mNtw5YIu+1QrCeGYo4EmpS7XOlYNeYzj0BGLdgi9xyRrX2vb41XCfasnWTbTHh1LQ4MdvTdUHfdn&#10;b2D1zcXanT5+PotD4cryNePd7GjM6GFYvYFKNKSb+f96awV/On0WXnlHZt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eR8yXIAAAA3gAAAA8AAAAAAAAAAAAAAAAAlwIAAGRy&#10;cy9kb3ducmV2LnhtbFBLBQYAAAAABAAEAPUAAACMAwAAAAA=&#10;" filled="f" stroked="f">
                <v:textbox style="mso-next-textbox:#Text Box 14480" inset="0,0,0,0">
                  <w:txbxContent/>
                </v:textbox>
              </v:shape>
              <v:shape id="Text Box 14480" o:spid="_x0000_s1283"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o8ExwAA&#10;AN4AAAAPAAAAZHJzL2Rvd25yZXYueG1sRI9Ba8JAEIXvhf6HZQRvdWMR0egqUiwUhNKYHnocs2Oy&#10;mJ2N2a2m/75zKPQ2w7x5733r7eBbdaM+usAGppMMFHEVrOPawGf5+rQAFROyxTYwGfihCNvN48Ma&#10;cxvuXNDtmGolJhxzNNCk1OVax6ohj3ESOmK5nUPvMcna19r2eBdz3+rnLJtrj44locGOXhqqLsdv&#10;b2D3xcXeXd9PH8W5cGW5zPgwvxgzHg27FahEQ/oX/32/Wak/my0EQHBkBr3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DKPBMcAAADeAAAADwAAAAAAAAAAAAAAAACXAgAAZHJz&#10;L2Rvd25yZXYueG1sUEsFBgAAAAAEAAQA9QAAAIsDAAAAAA==&#10;" filled="f" stroked="f">
                <v:textbox style="mso-next-textbox:#Text Box 14481" inset="0,0,0,0">
                  <w:txbxContent/>
                </v:textbox>
              </v:shape>
              <v:shape id="Text Box 14481" o:spid="_x0000_s1284"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iqfxAAA&#10;AN4AAAAPAAAAZHJzL2Rvd25yZXYueG1sRE9Ni8IwEL0v+B/CCN7W1EVEq1FEdkEQFms9eBybsQ02&#10;k24TtfvvzcKCt3m8z1msOluLO7XeOFYwGiYgiAunDZcKjvnX+xSED8gaa8ek4Jc8rJa9twWm2j04&#10;o/shlCKGsE9RQRVCk0rpi4os+qFriCN3ca3FEGFbSt3iI4bbWn4kyURaNBwbKmxoU1FxPdysgvWJ&#10;s0/z833eZ5fM5Pks4d3kqtSg363nIAJ14SX+d291nD8eT0fw9068QS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4qn8QAAADeAAAADwAAAAAAAAAAAAAAAACXAgAAZHJzL2Rv&#10;d25yZXYueG1sUEsFBgAAAAAEAAQA9QAAAIgDAAAAAA==&#10;" filled="f" stroked="f">
                <v:textbox style="mso-next-textbox:#Text Box 14482" inset="0,0,0,0">
                  <w:txbxContent/>
                </v:textbox>
              </v:shape>
              <v:shape id="Text Box 14482" o:spid="_x0000_s1285" type="#_x0000_t202" style="position:absolute;top:1302385;width:3657600;height:345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LToxAAA&#10;AN4AAAAPAAAAZHJzL2Rvd25yZXYueG1sRE9Ni8IwEL0v+B/CCHtbU0VEq1FEdkFYkK314HFsxjbY&#10;TGoTtf77zcKCt3m8z1msOluLO7XeOFYwHCQgiAunDZcKDvnXxxSED8gaa8ek4EkeVsve2wJT7R6c&#10;0X0fShFD2KeooAqhSaX0RUUW/cA1xJE7u9ZiiLAtpW7xEcNtLUdJMpEWDceGChvaVFRc9jerYH3k&#10;7NNcd6ef7JyZPJ8l/D25KPXe79ZzEIG68BL/u7c6zh+PpyP4eyfe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6y06MQAAADeAAAADwAAAAAAAAAAAAAAAACXAgAAZHJzL2Rv&#10;d25yZXYueG1sUEsFBgAAAAAEAAQA9QAAAIgDAAAAAA==&#10;" filled="f" stroked="f">
                <v:textbox style="mso-next-textbox:#Text Box 14483" inset="0,0,0,0">
                  <w:txbxContent/>
                </v:textbox>
              </v:shape>
              <v:shape id="Text Box 14483" o:spid="_x0000_s1286" type="#_x0000_t202" style="position:absolute;top:1646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BFzxQAA&#10;AN4AAAAPAAAAZHJzL2Rvd25yZXYueG1sRE9Na8JAEL0L/Q/LFLzpplXERjcipYVCQRrjoccxOyZL&#10;srNpdqvpv3cLgrd5vM9ZbwbbijP13jhW8DRNQBCXThuuFByK98kShA/IGlvHpOCPPGyyh9EaU+0u&#10;nNN5HyoRQ9inqKAOoUul9GVNFv3UdcSRO7neYoiwr6Tu8RLDbSufk2QhLRqODTV29FpT2ex/rYLt&#10;N+dv5md3/MpPuSmKl4Q/F41S48dhuwIRaAh38c39oeP8+Xw5g/934g0y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gEXPFAAAA3gAAAA8AAAAAAAAAAAAAAAAAlwIAAGRycy9k&#10;b3ducmV2LnhtbFBLBQYAAAAABAAEAPUAAACJAwAAAAA=&#10;" filled="f" stroked="f">
                <v:textbox style="mso-next-textbox:#Text Box 14484" inset="0,0,0,0">
                  <w:txbxContent/>
                </v:textbox>
              </v:shape>
              <v:shape id="Text Box 14484" o:spid="_x0000_s1287" type="#_x0000_t202" style="position:absolute;top:1863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YkHxAAA&#10;AN4AAAAPAAAAZHJzL2Rvd25yZXYueG1sRE9Na8JAEL0X/A/LCN7qxhJEo6uItCAIpTEePI7ZMVnM&#10;zqbZVdN/3y0UvM3jfc5y3dtG3KnzxrGCyTgBQVw6bbhScCw+XmcgfEDW2DgmBT/kYb0avCwx0+7B&#10;Od0PoRIxhH2GCuoQ2kxKX9Zk0Y9dSxy5i+sshgi7SuoOHzHcNvItSabSouHYUGNL25rK6+FmFWxO&#10;nL+b78/zV37JTVHME95Pr0qNhv1mASJQH57if/dOx/lpOkvh7514g1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mJB8QAAADeAAAADwAAAAAAAAAAAAAAAACXAgAAZHJzL2Rv&#10;d25yZXYueG1sUEsFBgAAAAAEAAQA9QAAAIgDAAAAAA==&#10;" filled="f" stroked="f">
                <v:textbox style="mso-next-textbox:#Text Box 14485" inset="0,0,0,0">
                  <w:txbxContent/>
                </v:textbox>
              </v:shape>
              <v:shape id="Text Box 14485" o:spid="_x0000_s1288" type="#_x0000_t202" style="position:absolute;top:2080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SycxAAA&#10;AN4AAAAPAAAAZHJzL2Rvd25yZXYueG1sRE9Na8JAEL0L/Q/LCN50Y1Gx0VWktCAIpTEeehyzY7KY&#10;nU2zq8Z/3y0I3ubxPme57mwtrtR641jBeJSAIC6cNlwqOOSfwzkIH5A11o5JwZ08rFcvvSWm2t04&#10;o+s+lCKGsE9RQRVCk0rpi4os+pFriCN3cq3FEGFbSt3iLYbbWr4myUxaNBwbKmzovaLivL9YBZsf&#10;zj7M79fxOztlJs/fEt7NzkoN+t1mASJQF57ih3ur4/zJZD6F/3fiD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snMQAAADeAAAADwAAAAAAAAAAAAAAAACXAgAAZHJzL2Rv&#10;d25yZXYueG1sUEsFBgAAAAAEAAQA9QAAAIgDAAAAAA==&#10;" filled="f" stroked="f">
                <v:textbox style="mso-next-textbox:#Text Box 14486" inset="0,0,0,0">
                  <w:txbxContent/>
                </v:textbox>
              </v:shape>
              <v:shape id="Text Box 14486" o:spid="_x0000_s1289" type="#_x0000_t202" style="position:absolute;top:2297430;width:3657600;height:1720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7LrxAAA&#10;AN4AAAAPAAAAZHJzL2Rvd25yZXYueG1sRE9Na8JAEL0X/A/LFLzVTYsEja4i0kJBEGN66HHMjsli&#10;djbNbjX+e1cQvM3jfc582dtGnKnzxrGC91ECgrh02nCl4Kf4epuA8AFZY+OYFFzJw3IxeJljpt2F&#10;czrvQyViCPsMFdQhtJmUvqzJoh+5ljhyR9dZDBF2ldQdXmK4beRHkqTSouHYUGNL65rK0/7fKlj9&#10;cv5p/raHXX7MTVFME96kJ6WGr/1qBiJQH57ih/tbx/nj8SSF+zvxBr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ey68QAAADeAAAADwAAAAAAAAAAAAAAAACXAgAAZHJzL2Rv&#10;d25yZXYueG1sUEsFBgAAAAAEAAQA9QAAAIgDAAAAAA==&#10;" filled="f" stroked="f">
                <v:textbox style="mso-next-textbox:#Text Box 14487" inset="0,0,0,0">
                  <w:txbxContent/>
                </v:textbox>
              </v:shape>
              <v:shape id="Text Box 14487" o:spid="_x0000_s1290" type="#_x0000_t202" style="position:absolute;top:2468245;width:3657600;height:2406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xdwxAAA&#10;AN4AAAAPAAAAZHJzL2Rvd25yZXYueG1sRE9Na8JAEL0L/Q/LCL3pRhG10VWktFAoFGM89Dhmx2Qx&#10;OxuzW43/3i0I3ubxPme57mwtLtR641jBaJiAIC6cNlwq2OefgzkIH5A11o5JwY08rFcvvSWm2l05&#10;o8sulCKGsE9RQRVCk0rpi4os+qFriCN3dK3FEGFbSt3iNYbbWo6TZCotGo4NFTb0XlFx2v1ZBZtf&#10;zj7M+eewzY6ZyfO3hL+nJ6Ve+91mASJQF57ih/tLx/mTyXwG/+/EG+Tq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9sXcMQAAADeAAAADwAAAAAAAAAAAAAAAACXAgAAZHJzL2Rv&#10;d25yZXYueG1sUEsFBgAAAAAEAAQA9QAAAIgDAAAAAA==&#10;" filled="f" stroked="f">
                <v:textbox inset="0,0,0,0">
                  <w:txbxContent/>
                </v:textbox>
              </v:shape>
            </v:group>
            <v:shape id="Placeholder" o:spid="_x0000_s1291" type="#_x0000_t75" style="position:absolute;left:1270;width:1841500;height:11080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9&#10;gpfFAAAA3AAAAA8AAABkcnMvZG93bnJldi54bWxEj0Frg0AUhO+F/IflBXpr1koJjckqJaHUU6km&#10;kOvDfVWp+1bcTTT++m6g0OMwM98wu2wynbjS4FrLCp5XEQjiyuqWawWn4/vTKwjnkTV2lknBjRxk&#10;6eJhh4m2Ixd0LX0tAoRdggoa7/tESlc1ZNCtbE8cvG87GPRBDrXUA44BbjoZR9FaGmw5LDTY076h&#10;6qe8GAVdMV0+z4cjuoM55bdoM3/tP2alHpfT2xaEp8n/h//auVYQv8RwPxOOgE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YKXxQAAANwAAAAPAAAAAAAAAAAAAAAAAJwC&#10;AABkcnMvZG93bnJldi54bWxQSwUGAAAAAAQABAD3AAAAjgMAAAAA&#10;" adj="3600">
              <v:imagedata r:id="rId11" o:title=""/>
              <v:path arrowok="t"/>
            </v:shape>
            <w10:wrap type="through" anchorx="page" anchory="page"/>
          </v:group>
        </w:pict>
      </w:r>
      <w:r>
        <w:rPr>
          <w:noProof/>
        </w:rPr>
        <w:pict>
          <v:group id="Group 184" o:spid="_x0000_s1292" style="position:absolute;margin-left:48.2pt;margin-top:64.35pt;width:289pt;height:505.1pt;z-index:251688448;mso-position-horizontal-relative:page;mso-position-vertical-relative:page" coordsize="3670300,6414770" wrapcoords="-56 0 -56 4140 10884 4140 10884 0 -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">
            <v:shape id="Text Box 137" o:spid="_x0000_s1293" type="#_x0000_t202" style="position:absolute;top:1779905;width:3657600;height:369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inset="0,0,0,0">
                <w:txbxContent>
                  <w:p w:rsidR="00C777D5" w:rsidRPr="002149AE" w:rsidRDefault="00C777D5" w:rsidP="00C00BF2">
                    <w:pPr>
                      <w:pStyle w:val="Heading5"/>
                      <w:rPr>
                        <w:sz w:val="36"/>
                      </w:rPr>
                    </w:pPr>
                    <w:r>
                      <w:rPr>
                        <w:sz w:val="36"/>
                      </w:rPr>
                      <w:t xml:space="preserve">Transportation </w:t>
                    </w:r>
                  </w:p>
                </w:txbxContent>
              </v:textbox>
            </v:shape>
            <v:group id="Group 183" o:spid="_x0000_s1294" style="position:absolute;left:12700;top:2374900;width:3657600;height:4039870" coordsize="3657600,4039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Z/WN8IAAADcAAAADwAA&#10;AAAAAAAAAAAAAACpAgAAZHJzL2Rvd25yZXYueG1sUEsFBgAAAAAEAAQA+gAAAJgDAAAAAA==&#10;">
              <v:shape id="_x0000_s1295" type="#_x0000_t202" style="position:absolute;width:3657600;height:40398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T/YxAAA&#10;ANwAAAAPAAAAZHJzL2Rvd25yZXYueG1sRI/RasJAFETfC/2H5Qp9KXWjaAnRVYoSKCKVpn7AJXvN&#10;BrN3Q3aN8e9dQejjMHNmmOV6sI3oqfO1YwWTcQKCuHS65krB8S//SEH4gKyxcUwKbuRhvXp9WWKm&#10;3ZV/qS9CJWIJ+wwVmBDaTEpfGrLox64ljt7JdRZDlF0ldYfXWG4bOU2ST2mx5rhgsKWNofJcXKyC&#10;6XE33xdtv5PbPK0PuXkPXP4o9TYavhYgAg3hP/ykv3Xk5jN4nIlH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k/2MQAAADcAAAADwAAAAAAAAAAAAAAAACXAgAAZHJzL2Rv&#10;d25yZXYueG1sUEsFBgAAAAAEAAQA9QAAAIgDAAAAAA==&#10;" filled="f" stroked="f">
                <v:textbox inset="0,0,0,0"/>
              </v:shape>
              <v:shape id="Text Box 14490" o:spid="_x0000_s1296"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xnZxwAA&#10;AN4AAAAPAAAAZHJzL2Rvd25yZXYueG1sRI9Ba8JAEIXvhf6HZQq91U2LSE1dRaSFgiCN8eBxzI7J&#10;YnY2Zrca/71zKPQ2w7x5732zxeBbdaE+usAGXkcZKOIqWMe1gV359fIOKiZki21gMnCjCIv548MM&#10;cxuuXNBlm2olJhxzNNCk1OVax6ohj3EUOmK5HUPvMcna19r2eBVz3+q3LJtoj44locGOVg1Vp+2v&#10;N7Dcc/HpzpvDT3EsXFlOM15PTsY8Pw3LD1CJhvQv/vv+tlJ/PJ4KgODIDHp+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esZ2ccAAADeAAAADwAAAAAAAAAAAAAAAACXAgAAZHJz&#10;L2Rvd25yZXYueG1sUEsFBgAAAAAEAAQA9QAAAIsDAAAAAA==&#10;" filled="f" stroked="f">
                <v:textbox style="mso-next-textbox:#Text Box 14491" inset="0,0,0,0">
                  <w:txbxContent>
                    <w:p w:rsidR="00C777D5" w:rsidRDefault="00C777D5" w:rsidP="00C00BF2">
                      <w:pPr>
                        <w:widowControl w:val="0"/>
                        <w:autoSpaceDE w:val="0"/>
                        <w:autoSpaceDN w:val="0"/>
                        <w:adjustRightInd w:val="0"/>
                        <w:spacing w:after="0"/>
                        <w:rPr>
                          <w:rFonts w:ascii="Calibri" w:hAnsi="Calibri"/>
                          <w:sz w:val="28"/>
                          <w:szCs w:val="22"/>
                        </w:rPr>
                      </w:pPr>
                      <w:r>
                        <w:rPr>
                          <w:rFonts w:ascii="Calibri" w:hAnsi="Calibri"/>
                          <w:sz w:val="28"/>
                          <w:szCs w:val="22"/>
                        </w:rPr>
                        <w:t xml:space="preserve">How might transportation change over the coming decades? In what ways are social values and relationships shaped by our modes of transportation? </w:t>
                      </w:r>
                    </w:p>
                    <w:p w:rsidR="00C777D5" w:rsidRDefault="00C777D5" w:rsidP="00C00BF2">
                      <w:pPr>
                        <w:widowControl w:val="0"/>
                        <w:autoSpaceDE w:val="0"/>
                        <w:autoSpaceDN w:val="0"/>
                        <w:adjustRightInd w:val="0"/>
                        <w:spacing w:after="0"/>
                        <w:rPr>
                          <w:rFonts w:ascii="Calibri" w:hAnsi="Calibri"/>
                          <w:sz w:val="28"/>
                          <w:szCs w:val="22"/>
                        </w:rPr>
                      </w:pPr>
                    </w:p>
                    <w:p w:rsidR="00C777D5" w:rsidRPr="00B63CC0" w:rsidRDefault="00C777D5" w:rsidP="00C00BF2">
                      <w:pPr>
                        <w:spacing w:after="0"/>
                        <w:rPr>
                          <w:rFonts w:ascii="Calibri" w:hAnsi="Calibri"/>
                          <w:sz w:val="28"/>
                          <w:szCs w:val="22"/>
                        </w:rPr>
                      </w:pPr>
                      <w:r>
                        <w:rPr>
                          <w:rFonts w:ascii="Calibri" w:hAnsi="Calibri"/>
                          <w:b/>
                          <w:bCs/>
                          <w:caps/>
                          <w:sz w:val="28"/>
                          <w:szCs w:val="22"/>
                        </w:rPr>
                        <w:t>Rider Foley</w:t>
                      </w:r>
                      <w:r>
                        <w:rPr>
                          <w:rFonts w:ascii="Calibri" w:hAnsi="Calibri"/>
                          <w:sz w:val="28"/>
                          <w:szCs w:val="22"/>
                        </w:rPr>
                        <w:t xml:space="preserve">, Doctoral Student, Center for Nanotechnology in Society, </w:t>
                      </w:r>
                      <w:smartTag w:uri="urn:schemas-microsoft-com:office:smarttags" w:element="place">
                        <w:smartTag w:uri="urn:schemas-microsoft-com:office:smarttags" w:element="PlaceType">
                          <w:r>
                            <w:rPr>
                              <w:rFonts w:ascii="Calibri" w:hAnsi="Calibri"/>
                              <w:sz w:val="28"/>
                              <w:szCs w:val="22"/>
                            </w:rPr>
                            <w:t>School</w:t>
                          </w:r>
                        </w:smartTag>
                        <w:r>
                          <w:rPr>
                            <w:rFonts w:ascii="Calibri" w:hAnsi="Calibri"/>
                            <w:sz w:val="28"/>
                            <w:szCs w:val="22"/>
                          </w:rPr>
                          <w:t xml:space="preserve"> of </w:t>
                        </w:r>
                        <w:smartTag w:uri="urn:schemas-microsoft-com:office:smarttags" w:element="PlaceName">
                          <w:r>
                            <w:rPr>
                              <w:rFonts w:ascii="Calibri" w:hAnsi="Calibri"/>
                              <w:sz w:val="28"/>
                              <w:szCs w:val="22"/>
                            </w:rPr>
                            <w:t>Sustainability</w:t>
                          </w:r>
                        </w:smartTag>
                      </w:smartTag>
                      <w:r>
                        <w:rPr>
                          <w:rFonts w:ascii="Calibri" w:hAnsi="Calibri"/>
                          <w:sz w:val="28"/>
                          <w:szCs w:val="22"/>
                        </w:rPr>
                        <w:t>, ASU</w:t>
                      </w:r>
                    </w:p>
                    <w:p w:rsidR="00C777D5" w:rsidRDefault="00C777D5" w:rsidP="00C00BF2">
                      <w:pPr>
                        <w:spacing w:after="0"/>
                        <w:rPr>
                          <w:rFonts w:ascii="Calibri" w:hAnsi="Calibri"/>
                          <w:sz w:val="28"/>
                        </w:rPr>
                      </w:pPr>
                      <w:r w:rsidRPr="00B63CC0">
                        <w:rPr>
                          <w:rFonts w:ascii="Calibri" w:hAnsi="Calibri"/>
                          <w:b/>
                          <w:bCs/>
                          <w:caps/>
                          <w:sz w:val="28"/>
                          <w:szCs w:val="22"/>
                        </w:rPr>
                        <w:t>Aaron</w:t>
                      </w:r>
                      <w:r w:rsidRPr="00B63CC0">
                        <w:rPr>
                          <w:rFonts w:ascii="Calibri" w:hAnsi="Calibri"/>
                          <w:sz w:val="28"/>
                          <w:szCs w:val="22"/>
                        </w:rPr>
                        <w:t xml:space="preserve"> </w:t>
                      </w:r>
                      <w:r w:rsidRPr="00B63CC0">
                        <w:rPr>
                          <w:rFonts w:ascii="Calibri" w:hAnsi="Calibri"/>
                          <w:b/>
                          <w:bCs/>
                          <w:caps/>
                          <w:sz w:val="28"/>
                          <w:szCs w:val="22"/>
                        </w:rPr>
                        <w:t>Golub</w:t>
                      </w:r>
                      <w:r w:rsidRPr="00B63CC0">
                        <w:rPr>
                          <w:rFonts w:ascii="Calibri" w:hAnsi="Calibri"/>
                          <w:sz w:val="28"/>
                          <w:szCs w:val="22"/>
                        </w:rPr>
                        <w:t xml:space="preserve">, </w:t>
                      </w:r>
                      <w:r w:rsidRPr="00B63CC0">
                        <w:rPr>
                          <w:rFonts w:ascii="Calibri" w:hAnsi="Calibri"/>
                          <w:sz w:val="28"/>
                        </w:rPr>
                        <w:t xml:space="preserve">Assistant Professor, School of Geographical Sciences and Urban Planning and </w:t>
                      </w:r>
                      <w:smartTag w:uri="urn:schemas-microsoft-com:office:smarttags" w:element="place">
                        <w:smartTag w:uri="urn:schemas-microsoft-com:office:smarttags" w:element="PlaceType">
                          <w:r w:rsidRPr="00B63CC0">
                            <w:rPr>
                              <w:rFonts w:ascii="Calibri" w:hAnsi="Calibri"/>
                              <w:sz w:val="28"/>
                            </w:rPr>
                            <w:t>School</w:t>
                          </w:r>
                        </w:smartTag>
                        <w:r w:rsidRPr="00B63CC0">
                          <w:rPr>
                            <w:rFonts w:ascii="Calibri" w:hAnsi="Calibri"/>
                            <w:sz w:val="28"/>
                          </w:rPr>
                          <w:t xml:space="preserve"> of </w:t>
                        </w:r>
                        <w:smartTag w:uri="urn:schemas-microsoft-com:office:smarttags" w:element="PlaceName">
                          <w:r w:rsidRPr="00B63CC0">
                            <w:rPr>
                              <w:rFonts w:ascii="Calibri" w:hAnsi="Calibri"/>
                              <w:sz w:val="28"/>
                            </w:rPr>
                            <w:t>Sustainability</w:t>
                          </w:r>
                        </w:smartTag>
                      </w:smartTag>
                      <w:r w:rsidRPr="00B63CC0">
                        <w:rPr>
                          <w:rFonts w:ascii="Calibri" w:hAnsi="Calibri"/>
                          <w:sz w:val="28"/>
                        </w:rPr>
                        <w:t>, ASU</w:t>
                      </w:r>
                    </w:p>
                    <w:p w:rsidR="00C777D5" w:rsidRDefault="00C777D5" w:rsidP="000B2C10">
                      <w:pPr>
                        <w:spacing w:after="0"/>
                        <w:rPr>
                          <w:rFonts w:ascii="Garamond" w:hAnsi="Garamond" w:cs="Calibri"/>
                          <w:sz w:val="22"/>
                          <w:szCs w:val="22"/>
                        </w:rPr>
                      </w:pPr>
                      <w:r w:rsidRPr="000B2C10">
                        <w:rPr>
                          <w:rFonts w:ascii="Calibri" w:hAnsi="Calibri"/>
                          <w:b/>
                          <w:bCs/>
                          <w:caps/>
                          <w:sz w:val="28"/>
                        </w:rPr>
                        <w:t>Wulf Grote</w:t>
                      </w:r>
                      <w:r w:rsidRPr="000B2C10">
                        <w:rPr>
                          <w:rFonts w:ascii="Calibri" w:hAnsi="Calibri"/>
                          <w:sz w:val="28"/>
                        </w:rPr>
                        <w:t>, Director of Planning and Development, Valley Metro</w:t>
                      </w:r>
                    </w:p>
                    <w:p w:rsidR="00C777D5" w:rsidRPr="000B2C10" w:rsidRDefault="00C777D5" w:rsidP="000B2C10">
                      <w:pPr>
                        <w:spacing w:after="0"/>
                        <w:rPr>
                          <w:rFonts w:ascii="Garamond" w:hAnsi="Garamond" w:cs="Calibri"/>
                          <w:sz w:val="22"/>
                          <w:szCs w:val="22"/>
                        </w:rPr>
                      </w:pPr>
                      <w:r w:rsidRPr="00B63CC0">
                        <w:rPr>
                          <w:rFonts w:ascii="Calibri" w:hAnsi="Calibri"/>
                          <w:b/>
                          <w:bCs/>
                          <w:caps/>
                          <w:sz w:val="28"/>
                          <w:szCs w:val="22"/>
                        </w:rPr>
                        <w:t>Ben McCawley</w:t>
                      </w:r>
                      <w:r w:rsidRPr="00B63CC0">
                        <w:rPr>
                          <w:rFonts w:ascii="Calibri" w:hAnsi="Calibri"/>
                          <w:sz w:val="28"/>
                          <w:szCs w:val="22"/>
                        </w:rPr>
                        <w:t xml:space="preserve">, Traffic Signal Analyst, City of </w:t>
                      </w:r>
                      <w:smartTag w:uri="urn:schemas-microsoft-com:office:smarttags" w:element="place">
                        <w:smartTag w:uri="urn:schemas-microsoft-com:office:smarttags" w:element="City">
                          <w:r w:rsidRPr="00B63CC0">
                            <w:rPr>
                              <w:rFonts w:ascii="Calibri" w:hAnsi="Calibri"/>
                              <w:sz w:val="28"/>
                              <w:szCs w:val="22"/>
                            </w:rPr>
                            <w:t>Chandler</w:t>
                          </w:r>
                        </w:smartTag>
                      </w:smartTag>
                      <w:r w:rsidRPr="00B63CC0">
                        <w:rPr>
                          <w:rFonts w:ascii="Calibri" w:hAnsi="Calibri"/>
                          <w:sz w:val="28"/>
                          <w:szCs w:val="22"/>
                        </w:rPr>
                        <w:t xml:space="preserve"> </w:t>
                      </w:r>
                    </w:p>
                    <w:p w:rsidR="00C777D5" w:rsidRDefault="00C777D5" w:rsidP="00C00BF2">
                      <w:pPr>
                        <w:widowControl w:val="0"/>
                        <w:autoSpaceDE w:val="0"/>
                        <w:autoSpaceDN w:val="0"/>
                        <w:adjustRightInd w:val="0"/>
                        <w:spacing w:after="0"/>
                        <w:rPr>
                          <w:rFonts w:ascii="Calibri" w:hAnsi="Calibri"/>
                          <w:sz w:val="28"/>
                          <w:szCs w:val="22"/>
                        </w:rPr>
                      </w:pPr>
                    </w:p>
                    <w:p w:rsidR="00C777D5" w:rsidRDefault="00C777D5" w:rsidP="00C00BF2">
                      <w:pPr>
                        <w:widowControl w:val="0"/>
                        <w:autoSpaceDE w:val="0"/>
                        <w:autoSpaceDN w:val="0"/>
                        <w:adjustRightInd w:val="0"/>
                        <w:spacing w:after="0"/>
                        <w:rPr>
                          <w:rFonts w:ascii="Calibri" w:hAnsi="Calibri"/>
                          <w:sz w:val="28"/>
                          <w:szCs w:val="22"/>
                        </w:rPr>
                      </w:pPr>
                    </w:p>
                    <w:p w:rsidR="00C777D5" w:rsidRPr="002149AE" w:rsidRDefault="00C777D5" w:rsidP="00C00BF2">
                      <w:pPr>
                        <w:widowControl w:val="0"/>
                        <w:autoSpaceDE w:val="0"/>
                        <w:autoSpaceDN w:val="0"/>
                        <w:adjustRightInd w:val="0"/>
                        <w:spacing w:after="0"/>
                        <w:rPr>
                          <w:rFonts w:ascii="Calibri" w:hAnsi="Calibri" w:cs="Calibri"/>
                          <w:sz w:val="22"/>
                          <w:szCs w:val="32"/>
                        </w:rPr>
                      </w:pPr>
                      <w:r>
                        <w:rPr>
                          <w:rFonts w:ascii="Calibri" w:hAnsi="Calibri"/>
                          <w:sz w:val="28"/>
                          <w:szCs w:val="22"/>
                        </w:rPr>
                        <w:t xml:space="preserve">Moderator: Mindy Kimball </w:t>
                      </w:r>
                    </w:p>
                    <w:p w:rsidR="00C777D5" w:rsidRDefault="00C777D5" w:rsidP="00C00BF2">
                      <w:pPr>
                        <w:pStyle w:val="BodyText"/>
                      </w:pPr>
                    </w:p>
                  </w:txbxContent>
                </v:textbox>
              </v:shape>
              <v:shape id="Text Box 14491" o:spid="_x0000_s1297"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7xCxAAA&#10;AN4AAAAPAAAAZHJzL2Rvd25yZXYueG1sRE9Ni8IwEL0L/ocwwt40dRHRahSRFRYWlq314HFsxjbY&#10;TGoTtfvvNwuCt3m8z1muO1uLO7XeOFYwHiUgiAunDZcKDvluOAPhA7LG2jEp+CUP61W/t8RUuwdn&#10;dN+HUsQQ9ikqqEJoUil9UZFFP3INceTOrrUYImxLqVt8xHBby/ckmUqLhmNDhQ1tKyou+5tVsDly&#10;9mGu36ef7JyZPJ8n/DW9KPU26DYLEIG68BI/3Z86zp9M5mP4fyfe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e8QsQAAADeAAAADwAAAAAAAAAAAAAAAACXAgAAZHJzL2Rv&#10;d25yZXYueG1sUEsFBgAAAAAEAAQA9QAAAIgDAAAAAA==&#10;" filled="f" stroked="f">
                <v:textbox style="mso-next-textbox:#Text Box 14492" inset="0,0,0,0">
                  <w:txbxContent/>
                </v:textbox>
              </v:shape>
              <v:shape id="Text Box 14492" o:spid="_x0000_s1298"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SI1xAAA&#10;AN4AAAAPAAAAZHJzL2Rvd25yZXYueG1sRE9Ni8IwEL0L+x/CCHvTVBHRrlFkcWFhQaz14HG2Gdtg&#10;M6lNVrv/3giCt3m8z1msOluLK7XeOFYwGiYgiAunDZcKDvnXYAbCB2SNtWNS8E8eVsu33gJT7W6c&#10;0XUfShFD2KeooAqhSaX0RUUW/dA1xJE7udZiiLAtpW7xFsNtLcdJMpUWDceGChv6rKg47/+sgvWR&#10;s425bH932SkzeT5P+Gd6Vuq9360/QATqwkv8dH/rOH8ymY/h8U68QS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UiNcQAAADeAAAADwAAAAAAAAAAAAAAAACXAgAAZHJzL2Rv&#10;d25yZXYueG1sUEsFBgAAAAAEAAQA9QAAAIgDAAAAAA==&#10;" filled="f" stroked="f">
                <v:textbox style="mso-next-textbox:#Text Box 14494" inset="0,0,0,0">
                  <w:txbxContent/>
                </v:textbox>
              </v:shape>
              <v:shape id="Text Box 14494" o:spid="_x0000_s1299"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B/axAAA&#10;AN4AAAAPAAAAZHJzL2Rvd25yZXYueG1sRE9Na8JAEL0L/Q/LFLzpxhKkRlcRqSAUijEeepxmx2Qx&#10;Oxuzq6b/visUvM3jfc5i1dtG3KjzxrGCyTgBQVw6bbhScCy2o3cQPiBrbByTgl/ysFq+DBaYaXfn&#10;nG6HUIkYwj5DBXUIbSalL2uy6MeuJY7cyXUWQ4RdJXWH9xhuG/mWJFNp0XBsqLGlTU3l+XC1Ctbf&#10;nH+Yy9fPPj/lpihmCX9Oz0oNX/v1HESgPjzF/+6djvPTdJbC4514g1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Af2sQAAADeAAAADwAAAAAAAAAAAAAAAACXAgAAZHJzL2Rv&#10;d25yZXYueG1sUEsFBgAAAAAEAAQA9QAAAIgDAAAAAA==&#10;" filled="f" stroked="f">
                <v:textbox style="mso-next-textbox:#Text Box 14495" inset="0,0,0,0">
                  <w:txbxContent/>
                </v:textbox>
              </v:shape>
              <v:shape id="Text Box 14495" o:spid="_x0000_s1300"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LpBxAAA&#10;AN4AAAAPAAAAZHJzL2Rvd25yZXYueG1sRE9Na8JAEL0L/Q/LFHrTjWJFo6uIWCgUpDEeepxmx2Qx&#10;OxuzW43/3hUK3ubxPmex6mwtLtR641jBcJCAIC6cNlwqOOQf/SkIH5A11o5JwY08rJYvvQWm2l05&#10;o8s+lCKGsE9RQRVCk0rpi4os+oFriCN3dK3FEGFbSt3iNYbbWo6SZCItGo4NFTa0qag47f+sgvUP&#10;Z1tz3v1+Z8fM5Pks4a/JSam31249BxGoC0/xv/tTx/nj8ewdHu/EG+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6QcQAAADeAAAADwAAAAAAAAAAAAAAAACXAgAAZHJzL2Rv&#10;d25yZXYueG1sUEsFBgAAAAAEAAQA9QAAAIgDAAAAAA==&#10;" filled="f" stroked="f">
                <v:textbox style="mso-next-textbox:#Text Box 162" inset="0,0,0,0">
                  <w:txbxContent/>
                </v:textbox>
              </v:shape>
              <v:shape id="Text Box 162" o:spid="_x0000_s1301"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302"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inset="0,0,0,0">
                  <w:txbxContent/>
                </v:textbox>
              </v:shape>
              <v:shape id="Text Box 164" o:spid="_x0000_s1303"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6" inset="0,0,0,0">
                  <w:txbxContent>
                    <w:p w:rsidR="00C777D5" w:rsidRDefault="00C777D5"/>
                  </w:txbxContent>
                </v:textbox>
              </v:shape>
              <v:shape id="Text Box 166" o:spid="_x0000_s1304" type="#_x0000_t202" style="position:absolute;top:173609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305" type="#_x0000_t202" style="position:absolute;top:195326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306" type="#_x0000_t202" style="position:absolute;top:217043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71" inset="0,0,0,0">
                  <w:txbxContent/>
                </v:textbox>
              </v:shape>
              <v:shape id="Text Box 171" o:spid="_x0000_s1307" type="#_x0000_t202" style="position:absolute;top:238760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308" type="#_x0000_t202" style="position:absolute;top:260477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309" type="#_x0000_t202" style="position:absolute;top:282130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310" type="#_x0000_t202" style="position:absolute;top:30384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311" type="#_x0000_t202" style="position:absolute;top:32556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8" inset="0,0,0,0">
                  <w:txbxContent/>
                </v:textbox>
              </v:shape>
              <v:shape id="Text Box 178" o:spid="_x0000_s1312" type="#_x0000_t202" style="position:absolute;top:34728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313" type="#_x0000_t202" style="position:absolute;top:368998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inset="0,0,0,0">
                  <w:txbxContent/>
                </v:textbox>
              </v:shape>
            </v:group>
            <v:shape id="Placeholder" o:spid="_x0000_s1314" type="#_x0000_t75" style="position:absolute;width:1841500;height:12344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u&#10;IULFAAAA3AAAAA8AAABkcnMvZG93bnJldi54bWxEj0FrwkAUhO+C/2F5gre6UanY1FVEEHrTRlGP&#10;j+xrEpp9G3e3Sfz33ULB4zAz3zCrTW9q0ZLzlWUF00kCgji3uuJCwfm0f1mC8AFZY22ZFDzIw2Y9&#10;HKww1bbjT2qzUIgIYZ+igjKEJpXS5yUZ9BPbEEfvyzqDIUpXSO2wi3BTy1mSLKTBiuNCiQ3tSsq/&#10;sx+jYN7dbsX1cjy6y2FxvveP9rrLDkqNR/32HUSgPjzD/+0PrWD2+gZ/Z+IR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LiFCxQAAANwAAAAPAAAAAAAAAAAAAAAAAJwC&#10;AABkcnMvZG93bnJldi54bWxQSwUGAAAAAAQABAD3AAAAjgMAAAAA&#10;" adj="3600">
              <v:imagedata r:id="rId28" o:title=""/>
              <v:path arrowok="t"/>
            </v:shape>
            <w10:wrap type="through" anchorx="page" anchory="page"/>
          </v:group>
        </w:pict>
      </w:r>
      <w:r>
        <w:rPr>
          <w:noProof/>
        </w:rPr>
        <w:pict>
          <v:shape id="_x0000_s1315" type="#_x0000_t202" style="position:absolute;margin-left:28.15pt;margin-top:28.85pt;width:44.6pt;height:14.6pt;z-index:2516751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lR/ECAABS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" filled="f" stroked="f">
            <v:textbox inset="0,0,0,0">
              <w:txbxContent>
                <w:p w:rsidR="00C777D5" w:rsidRPr="00042177" w:rsidRDefault="00C777D5" w:rsidP="00042177">
                  <w:pPr>
                    <w:spacing w:after="0"/>
                    <w:rPr>
                      <w:sz w:val="18"/>
                      <w:szCs w:val="18"/>
                    </w:rPr>
                  </w:pPr>
                  <w:r>
                    <w:rPr>
                      <w:sz w:val="18"/>
                      <w:szCs w:val="18"/>
                    </w:rPr>
                    <w:t>14</w:t>
                  </w:r>
                </w:p>
              </w:txbxContent>
            </v:textbox>
            <w10:wrap anchorx="page" anchory="page"/>
          </v:shape>
        </w:pict>
      </w:r>
      <w:r>
        <w:rPr>
          <w:noProof/>
        </w:rPr>
        <w:pict>
          <v:shape id="_x0000_s1316" type="#_x0000_t202" style="position:absolute;margin-left:734.7pt;margin-top:28.8pt;width:28.8pt;height:14.65pt;z-index:2516741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" filled="f" stroked="f">
            <v:textbox inset="0,0,0,0">
              <w:txbxContent>
                <w:p w:rsidR="00C777D5" w:rsidRPr="00A67A7C" w:rsidRDefault="00C777D5" w:rsidP="00042177">
                  <w:pPr>
                    <w:pStyle w:val="Mailer"/>
                    <w:spacing w:after="0"/>
                    <w:jc w:val="right"/>
                    <w:rPr>
                      <w:rFonts w:ascii="Cambria" w:hAnsi="Cambria"/>
                      <w:sz w:val="18"/>
                      <w:szCs w:val="18"/>
                    </w:rPr>
                  </w:pPr>
                  <w:r w:rsidRPr="00A67A7C">
                    <w:rPr>
                      <w:rFonts w:ascii="Cambria" w:hAnsi="Cambria"/>
                      <w:sz w:val="18"/>
                      <w:szCs w:val="18"/>
                    </w:rPr>
                    <w:t>11</w:t>
                  </w:r>
                </w:p>
              </w:txbxContent>
            </v:textbox>
            <w10:wrap anchorx="page" anchory="page"/>
          </v:shape>
        </w:pict>
      </w:r>
      <w:r w:rsidRPr="00927601">
        <w:t xml:space="preserve"> </w:t>
      </w:r>
      <w:r>
        <w:br w:type="page"/>
      </w:r>
      <w:r>
        <w:rPr>
          <w:noProof/>
        </w:rPr>
        <w:pict>
          <v:group id="Group 196" o:spid="_x0000_s1317" style="position:absolute;margin-left:52.4pt;margin-top:68.5pt;width:4in;height:465.2pt;z-index:251679232;mso-position-horizontal-relative:page;mso-position-vertical-relative:page" coordsize="3657600,5908040" wrapcoords="-56 0 -56 5017 10912 5017 10912 0 -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&#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">
            <v:shape id="Text Box 137" o:spid="_x0000_s1318" type="#_x0000_t202" style="position:absolute;top:1910080;width:3657600;height:4254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inset="0,0,0,0">
                <w:txbxContent>
                  <w:p w:rsidR="00C777D5" w:rsidRPr="002149AE" w:rsidRDefault="00C777D5" w:rsidP="00042177">
                    <w:pPr>
                      <w:pStyle w:val="Heading5"/>
                      <w:rPr>
                        <w:sz w:val="36"/>
                      </w:rPr>
                    </w:pPr>
                    <w:r>
                      <w:rPr>
                        <w:sz w:val="36"/>
                      </w:rPr>
                      <w:t xml:space="preserve">Graffiti </w:t>
                    </w:r>
                  </w:p>
                </w:txbxContent>
              </v:textbox>
            </v:shape>
            <v:group id="Group 195" o:spid="_x0000_s1319" style="position:absolute;top:2335530;width:3657600;height:3572510" coordsize="3657600,3572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zjfQXDAAAA3AAAAA8A&#10;AAAAAAAAAAAAAAAAqQIAAGRycy9kb3ducmV2LnhtbFBLBQYAAAAABAAEAPoAAACZAwAAAAA=&#10;">
              <v:shape id="_x0000_s1320" type="#_x0000_t202" style="position:absolute;width:3657600;height:3572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LpxAAA&#10;ANwAAAAPAAAAZHJzL2Rvd25yZXYueG1sRI/RasJAFETfhf7Dcgt9Ed0oGiS6SqkEihSlqR9wyV6z&#10;wezdkN3G9O/dguDjMHNmmM1usI3oqfO1YwWzaQKCuHS65krB+SefrED4gKyxcUwK/sjDbvsy2mCm&#10;3Y2/qS9CJWIJ+wwVmBDaTEpfGrLop64ljt7FdRZDlF0ldYe3WG4bOU+SVFqsOS4YbOnDUHktfq2C&#10;+fmw/Cra/iD3+ao+5WYcuDwq9fY6vK9BBBrCM/ygP3XkFin8n4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6S6cQAAADcAAAADwAAAAAAAAAAAAAAAACXAgAAZHJzL2Rv&#10;d25yZXYueG1sUEsFBgAAAAAEAAQA9QAAAIgDAAAAAA==&#10;" filled="f" stroked="f">
                <v:textbox inset="0,0,0,0"/>
              </v:shape>
              <v:shape id="Text Box 185" o:spid="_x0000_s1321" type="#_x0000_t202" style="position:absolute;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w:p w:rsidR="00C777D5" w:rsidRPr="00A67A7C" w:rsidRDefault="00C777D5" w:rsidP="000B2C10">
                      <w:pPr>
                        <w:widowControl w:val="0"/>
                        <w:autoSpaceDE w:val="0"/>
                        <w:autoSpaceDN w:val="0"/>
                        <w:adjustRightInd w:val="0"/>
                        <w:spacing w:after="0"/>
                        <w:rPr>
                          <w:rFonts w:ascii="Calibri" w:hAnsi="Calibri" w:cs="Verdana"/>
                          <w:sz w:val="28"/>
                          <w:szCs w:val="28"/>
                        </w:rPr>
                      </w:pPr>
                      <w:r w:rsidRPr="00A67A7C">
                        <w:rPr>
                          <w:rFonts w:ascii="Calibri" w:hAnsi="Calibri" w:cs="Verdana"/>
                          <w:sz w:val="28"/>
                          <w:szCs w:val="28"/>
                        </w:rPr>
                        <w:t xml:space="preserve">Silica particles at the nanoscale have the ability to repel both water-based and oil-based paints. Sprayed onto a surface of a building, the graffiti paint cannot stick to the surface. </w:t>
                      </w:r>
                    </w:p>
                    <w:p w:rsidR="00C777D5" w:rsidRPr="00A67A7C" w:rsidRDefault="00C777D5" w:rsidP="000B2C10">
                      <w:pPr>
                        <w:widowControl w:val="0"/>
                        <w:autoSpaceDE w:val="0"/>
                        <w:autoSpaceDN w:val="0"/>
                        <w:adjustRightInd w:val="0"/>
                        <w:spacing w:after="0"/>
                        <w:rPr>
                          <w:rFonts w:ascii="Calibri" w:hAnsi="Calibri" w:cs="Verdana"/>
                          <w:sz w:val="28"/>
                          <w:szCs w:val="28"/>
                        </w:rPr>
                      </w:pPr>
                    </w:p>
                    <w:p w:rsidR="00C777D5" w:rsidRPr="00A67A7C" w:rsidRDefault="00C777D5" w:rsidP="000B2C10">
                      <w:pPr>
                        <w:widowControl w:val="0"/>
                        <w:autoSpaceDE w:val="0"/>
                        <w:autoSpaceDN w:val="0"/>
                        <w:adjustRightInd w:val="0"/>
                        <w:spacing w:after="0"/>
                        <w:rPr>
                          <w:rFonts w:ascii="Calibri" w:hAnsi="Calibri" w:cs="Verdana"/>
                          <w:sz w:val="28"/>
                          <w:szCs w:val="28"/>
                        </w:rPr>
                      </w:pPr>
                      <w:r w:rsidRPr="00A67A7C">
                        <w:rPr>
                          <w:rFonts w:ascii="Calibri" w:hAnsi="Calibri" w:cs="Verdana"/>
                          <w:sz w:val="28"/>
                          <w:szCs w:val="28"/>
                        </w:rPr>
                        <w:t xml:space="preserve">City governments continuously clean public walls. Is this a good solution to the problem? Who wins, who loses? </w:t>
                      </w:r>
                    </w:p>
                    <w:p w:rsidR="00C777D5" w:rsidRDefault="00C777D5" w:rsidP="00042177">
                      <w:pPr>
                        <w:pStyle w:val="BodyText"/>
                      </w:pPr>
                    </w:p>
                  </w:txbxContent>
                </v:textbox>
              </v:shape>
              <v:shape id="Text Box 186" o:spid="_x0000_s1322" type="#_x0000_t202" style="position:absolute;top:217170;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8" inset="0,0,0,0">
                  <w:txbxContent/>
                </v:textbox>
              </v:shape>
              <v:shape id="Text Box 188" o:spid="_x0000_s1323" type="#_x0000_t202" style="position:absolute;top:434340;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324" type="#_x0000_t202" style="position:absolute;top:65087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325" type="#_x0000_t202" style="position:absolute;top:86804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326" type="#_x0000_t202" style="position:absolute;top:108521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92" inset="0,0,0,0">
                  <w:txbxContent/>
                </v:textbox>
              </v:shape>
              <v:shape id="Text Box 192" o:spid="_x0000_s1327" type="#_x0000_t202" style="position:absolute;top:1302385;width:3657600;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328" type="#_x0000_t202" style="position:absolute;top:1519555;width:365760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Text Box 194" inset="0,0,0,0">
                  <w:txbxContent/>
                </v:textbox>
              </v:shape>
              <v:shape id="Text Box 194" o:spid="_x0000_s1329" type="#_x0000_t202" style="position:absolute;top:1736090;width:3657600;height:241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inset="0,0,0,0">
                  <w:txbxContent/>
                </v:textbox>
              </v:shape>
            </v:group>
            <v:shape id="Placeholder" o:spid="_x0000_s1330" type="#_x0000_t75" style="position:absolute;left:1270;width:1841500;height:1381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8&#10;TWbCAAAA3AAAAA8AAABkcnMvZG93bnJldi54bWxEj91KAzEQhe+FvkMYwTubdKEi26alCJVFvGnt&#10;A0w3Y3ZxM1mSsd2+vREELw/n5+Ost1MY1IVS7iNbWMwNKOI2up69hdPH/vEZVBZkh0NksnCjDNvN&#10;7G6NtYtXPtDlKF6VEc41WuhExlrr3HYUMM/jSFy8z5gCSpHJa5fwWsbDoCtjnnTAnguhw5FeOmq/&#10;jt+hQJa7tuJbc3h9fzt7k4w0vhFrH+6n3QqU0CT/4b924yxUywX8nilHQG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PE1mwgAAANwAAAAPAAAAAAAAAAAAAAAAAJwCAABk&#10;cnMvZG93bnJldi54bWxQSwUGAAAAAAQABAD3AAAAiwMAAAAA&#10;" adj="3600">
              <v:imagedata r:id="rId29" o:title=""/>
              <v:path arrowok="t"/>
            </v:shape>
            <w10:wrap type="through" anchorx="page" anchory="page"/>
          </v:group>
        </w:pict>
      </w:r>
      <w:r>
        <w:rPr>
          <w:noProof/>
        </w:rPr>
        <w:pict>
          <v:group id="Group 219" o:spid="_x0000_s1331" style="position:absolute;margin-left:457.3pt;margin-top:68.5pt;width:294.75pt;height:493.4pt;z-index:251689472;mso-position-horizontal-relative:page;mso-position-vertical-relative:page" coordsize="3743325,6266180" wrapcoords="-55 0 -55 4366 10663 4366 10663 0 -55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&#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">
            <v:shape id="Text Box 137" o:spid="_x0000_s1332" type="#_x0000_t202" style="position:absolute;top:1812290;width:3657600;height:4406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inset="0,0,0,0">
                <w:txbxContent>
                  <w:p w:rsidR="00C777D5" w:rsidRPr="002149AE" w:rsidRDefault="00C777D5" w:rsidP="00C00BF2">
                    <w:pPr>
                      <w:pStyle w:val="Heading5"/>
                      <w:rPr>
                        <w:sz w:val="36"/>
                      </w:rPr>
                    </w:pPr>
                    <w:r>
                      <w:rPr>
                        <w:sz w:val="36"/>
                      </w:rPr>
                      <w:t xml:space="preserve">Pavement  </w:t>
                    </w:r>
                  </w:p>
                </w:txbxContent>
              </v:textbox>
            </v:shape>
            <v:group id="Group 218" o:spid="_x0000_s1333" style="position:absolute;top:2335530;width:3743325;height:3930650" coordsize="3743325,3930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9BSwvcIAAADcAAAADwAA&#10;AAAAAAAAAAAAAACpAgAAZHJzL2Rvd25yZXYueG1sUEsFBgAAAAAEAAQA+gAAAJgDAAAAAA==&#10;">
              <v:shape id="_x0000_s1334" type="#_x0000_t202" style="position:absolute;width:3743325;height:39306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KkFxAAA&#10;ANwAAAAPAAAAZHJzL2Rvd25yZXYueG1sRI/RasJAFETfC/7Dcgu+FN1UrEiajUglIFIqRj/gkr3N&#10;hmbvhuwa49+7hUIfh5kzw2Sb0bZioN43jhW8zhMQxJXTDdcKLuditgbhA7LG1jEpuJOHTT55yjDV&#10;7sYnGspQi1jCPkUFJoQuldJXhiz6ueuIo/fteoshyr6WusdbLLetXCTJSlpsOC4Y7OjDUPVTXq2C&#10;xeXw9ll2w0HuinVzLMxL4OpLqenzuH0HEWgM/+E/eq8jt1zC75l4BG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MCpBcQAAADcAAAADwAAAAAAAAAAAAAAAACXAgAAZHJzL2Rv&#10;d25yZXYueG1sUEsFBgAAAAAEAAQA9QAAAIgDAAAAAA==&#10;" filled="f" stroked="f">
                <v:textbox inset="0,0,0,0"/>
              </v:shape>
              <v:shape id="Text Box 197" o:spid="_x0000_s1335" type="#_x0000_t202" style="position:absolute;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9" inset="0,0,0,0">
                  <w:txbxContent>
                    <w:p w:rsidR="00C777D5" w:rsidRPr="00A67A7C" w:rsidRDefault="00C777D5" w:rsidP="00CD01AE">
                      <w:pPr>
                        <w:widowControl w:val="0"/>
                        <w:autoSpaceDE w:val="0"/>
                        <w:autoSpaceDN w:val="0"/>
                        <w:adjustRightInd w:val="0"/>
                        <w:spacing w:after="0"/>
                        <w:rPr>
                          <w:rFonts w:ascii="Calibri" w:hAnsi="Calibri" w:cs="Verdana"/>
                          <w:bCs/>
                          <w:sz w:val="28"/>
                          <w:szCs w:val="28"/>
                        </w:rPr>
                      </w:pPr>
                      <w:r w:rsidRPr="00A67A7C">
                        <w:rPr>
                          <w:rFonts w:ascii="Calibri" w:hAnsi="Calibri" w:cs="Verdana"/>
                          <w:bCs/>
                          <w:sz w:val="28"/>
                          <w:szCs w:val="28"/>
                        </w:rPr>
                        <w:t>Nanotechnology promises to improve pavements, both asphalt and concrete, in several ways.  Nanoclays can make pavement stiffer to withstand more force and not crack under pressure.  Nanoparticles can create stronger bonds to help pavement maintain shape, keeping roads flatter, leading to less work for vehicles, resulting in better fuel economy and less pollution. Nanosensors can be built into roadways for easier maintenance and better safety monitoring.</w:t>
                      </w:r>
                    </w:p>
                    <w:p w:rsidR="00C777D5" w:rsidRPr="00A67A7C" w:rsidRDefault="00C777D5" w:rsidP="00CD01AE">
                      <w:pPr>
                        <w:widowControl w:val="0"/>
                        <w:autoSpaceDE w:val="0"/>
                        <w:autoSpaceDN w:val="0"/>
                        <w:adjustRightInd w:val="0"/>
                        <w:spacing w:after="0"/>
                        <w:rPr>
                          <w:rFonts w:ascii="Calibri" w:hAnsi="Calibri" w:cs="Verdana"/>
                          <w:bCs/>
                          <w:sz w:val="28"/>
                          <w:szCs w:val="28"/>
                        </w:rPr>
                      </w:pPr>
                    </w:p>
                    <w:p w:rsidR="00C777D5" w:rsidRPr="00A67A7C" w:rsidRDefault="00C777D5" w:rsidP="00CD01AE">
                      <w:pPr>
                        <w:widowControl w:val="0"/>
                        <w:autoSpaceDE w:val="0"/>
                        <w:autoSpaceDN w:val="0"/>
                        <w:adjustRightInd w:val="0"/>
                        <w:spacing w:after="0"/>
                        <w:rPr>
                          <w:rFonts w:ascii="Calibri" w:hAnsi="Calibri" w:cs="Verdana"/>
                          <w:bCs/>
                          <w:sz w:val="28"/>
                          <w:szCs w:val="28"/>
                        </w:rPr>
                      </w:pPr>
                      <w:r w:rsidRPr="00A67A7C">
                        <w:rPr>
                          <w:rFonts w:ascii="Calibri" w:hAnsi="Calibri" w:cs="Verdana"/>
                          <w:bCs/>
                          <w:sz w:val="28"/>
                          <w:szCs w:val="28"/>
                        </w:rPr>
                        <w:t>What is the fate of these nanoparticles and nanosensors when pavement is eventually ripped up, removed, or repaired? Will our waterways be impacted by nanoparticles? And will more efficient roadways enable more vehicle transportation and thus outweigh the benefits?</w:t>
                      </w:r>
                    </w:p>
                    <w:p w:rsidR="00C777D5" w:rsidRDefault="00C777D5" w:rsidP="00C00BF2">
                      <w:pPr>
                        <w:pStyle w:val="BodyText"/>
                      </w:pPr>
                    </w:p>
                  </w:txbxContent>
                </v:textbox>
              </v:shape>
              <v:shape id="Text Box 199" o:spid="_x0000_s1336" type="#_x0000_t202" style="position:absolute;top:217170;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337" type="#_x0000_t202" style="position:absolute;top:434340;width:374332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338" type="#_x0000_t202" style="position:absolute;top:65087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339" type="#_x0000_t202" style="position:absolute;top:86804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340" type="#_x0000_t202" style="position:absolute;top:108521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341" type="#_x0000_t202" style="position:absolute;top:130238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342" type="#_x0000_t202" style="position:absolute;top:1519555;width:374332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343" type="#_x0000_t202" style="position:absolute;top:1736090;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344" type="#_x0000_t202" style="position:absolute;top:1953260;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345" type="#_x0000_t202" style="position:absolute;top:2170430;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346" type="#_x0000_t202" style="position:absolute;top:2387600;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347" type="#_x0000_t202" style="position:absolute;top:2604770;width:3743325;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348" type="#_x0000_t202" style="position:absolute;top:282130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349" type="#_x0000_t202" style="position:absolute;top:303847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350" type="#_x0000_t202" style="position:absolute;top:325564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style="mso-next-textbox:#Text Box 214" inset="0,0,0,0">
                  <w:txbxContent/>
                </v:textbox>
              </v:shape>
              <v:shape id="Text Box 214" o:spid="_x0000_s1351" type="#_x0000_t202" style="position:absolute;top:3472815;width:374332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352" type="#_x0000_t202" style="position:absolute;top:3689985;width:3743325;height:2406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inset="0,0,0,0">
                  <w:txbxContent/>
                </v:textbox>
              </v:shape>
            </v:group>
            <v:shape id="Placeholder" o:spid="_x0000_s1353" type="#_x0000_t75" style="position:absolute;width:1841500;height:12763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f&#10;8tzBAAAA3AAAAA8AAABkcnMvZG93bnJldi54bWxET8uKwjAU3Q/MP4Q74EY0UVG0GkV0RmbrA91e&#10;m2tbbG5KE7X69ZPFgMvDec8WjS3FnWpfONbQ6yoQxKkzBWcaDvufzhiED8gGS8ek4UkeFvPPjxkm&#10;xj14S/ddyEQMYZ+ghjyEKpHSpzlZ9F1XEUfu4mqLIcI6k6bGRwy3pewrNZIWC44NOVa0yim97m5W&#10;g1I2G35v08HkvJFHX7Rf7ZNda936apZTEIGa8Bb/u3+Nhv4wzo9n4hGQ8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uf8tzBAAAA3AAAAA8AAAAAAAAAAAAAAAAAnAIAAGRy&#10;cy9kb3ducmV2LnhtbFBLBQYAAAAABAAEAPcAAACKAwAAAAA=&#10;" adj="3600">
              <v:imagedata r:id="rId30" o:title=""/>
              <v:path arrowok="t"/>
            </v:shape>
            <w10:wrap type="through" anchorx="page" anchory="page"/>
          </v:group>
        </w:pict>
      </w:r>
      <w:r>
        <w:rPr>
          <w:noProof/>
        </w:rPr>
        <w:pict>
          <v:shape id="_x0000_s1354" type="#_x0000_t202" style="position:absolute;margin-left:27.85pt;margin-top:28.85pt;width:44.6pt;height:14.6pt;z-index:2516782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DyB/ECAABS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" filled="f" stroked="f">
            <v:textbox inset="0,0,0,0">
              <w:txbxContent>
                <w:p w:rsidR="00C777D5" w:rsidRPr="00A67A7C" w:rsidRDefault="00C777D5" w:rsidP="00042177">
                  <w:pPr>
                    <w:pStyle w:val="Title"/>
                    <w:spacing w:after="0"/>
                    <w:jc w:val="left"/>
                    <w:rPr>
                      <w:rFonts w:ascii="Cambria" w:hAnsi="Cambria"/>
                      <w:color w:val="auto"/>
                      <w:spacing w:val="0"/>
                      <w:sz w:val="18"/>
                      <w:szCs w:val="18"/>
                    </w:rPr>
                  </w:pPr>
                  <w:r w:rsidRPr="00A67A7C">
                    <w:rPr>
                      <w:rFonts w:ascii="Cambria" w:hAnsi="Cambria"/>
                      <w:color w:val="auto"/>
                      <w:spacing w:val="0"/>
                      <w:sz w:val="18"/>
                      <w:szCs w:val="18"/>
                    </w:rPr>
                    <w:t>12</w:t>
                  </w:r>
                </w:p>
              </w:txbxContent>
            </v:textbox>
            <w10:wrap anchorx="page" anchory="page"/>
          </v:shape>
        </w:pict>
      </w:r>
      <w:r>
        <w:rPr>
          <w:noProof/>
        </w:rPr>
        <w:pict>
          <v:shape id="_x0000_s1355" type="#_x0000_t202" style="position:absolute;margin-left:734.4pt;margin-top:28.8pt;width:28.8pt;height:14.65pt;z-index:25167718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" filled="f" stroked="f">
            <v:textbox inset="0,0,0,0">
              <w:txbxContent>
                <w:p w:rsidR="00C777D5" w:rsidRPr="00A67A7C" w:rsidRDefault="00C777D5" w:rsidP="00042177">
                  <w:pPr>
                    <w:pStyle w:val="Mailer"/>
                    <w:spacing w:after="0"/>
                    <w:jc w:val="right"/>
                    <w:rPr>
                      <w:rFonts w:ascii="Cambria" w:hAnsi="Cambria"/>
                      <w:sz w:val="18"/>
                      <w:szCs w:val="18"/>
                    </w:rPr>
                  </w:pPr>
                  <w:r w:rsidRPr="00A67A7C">
                    <w:rPr>
                      <w:rFonts w:ascii="Cambria" w:hAnsi="Cambria"/>
                      <w:sz w:val="18"/>
                      <w:szCs w:val="18"/>
                    </w:rPr>
                    <w:t>13</w:t>
                  </w:r>
                </w:p>
              </w:txbxContent>
            </v:textbox>
            <w10:wrap anchorx="page" anchory="page"/>
          </v:shape>
        </w:pict>
      </w:r>
      <w:r w:rsidRPr="001257F8">
        <w:t xml:space="preserve"> </w:t>
      </w:r>
    </w:p>
    <w:sectPr w:rsidR="00C777D5" w:rsidSect="00125C38">
      <w:pgSz w:w="15840" w:h="12240" w:orient="landscape"/>
      <w:pgMar w:top="576" w:right="576" w:bottom="576" w:left="576" w:header="576" w:footer="576"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7D5" w:rsidRDefault="00C777D5">
      <w:r>
        <w:separator/>
      </w:r>
    </w:p>
  </w:endnote>
  <w:endnote w:type="continuationSeparator" w:id="0">
    <w:p w:rsidR="00C777D5" w:rsidRDefault="00C777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7D5" w:rsidRDefault="00C777D5">
      <w:r>
        <w:separator/>
      </w:r>
    </w:p>
  </w:footnote>
  <w:footnote w:type="continuationSeparator" w:id="0">
    <w:p w:rsidR="00C777D5" w:rsidRDefault="00C777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E5C1B0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D796E"/>
    <w:multiLevelType w:val="hybridMultilevel"/>
    <w:tmpl w:val="931AB516"/>
    <w:lvl w:ilvl="0" w:tplc="87D4478C">
      <w:start w:val="1"/>
      <w:numFmt w:val="bullet"/>
      <w:lvlText w:val=""/>
      <w:lvlJc w:val="left"/>
      <w:pPr>
        <w:tabs>
          <w:tab w:val="num" w:pos="720"/>
        </w:tabs>
        <w:ind w:left="720" w:hanging="360"/>
      </w:pPr>
      <w:rPr>
        <w:rFonts w:ascii="Wingdings 2" w:hAnsi="Wingdings 2" w:hint="default"/>
      </w:rPr>
    </w:lvl>
    <w:lvl w:ilvl="1" w:tplc="325C83EA">
      <w:start w:val="1"/>
      <w:numFmt w:val="bullet"/>
      <w:lvlText w:val=""/>
      <w:lvlJc w:val="left"/>
      <w:pPr>
        <w:tabs>
          <w:tab w:val="num" w:pos="1440"/>
        </w:tabs>
        <w:ind w:left="1440" w:hanging="360"/>
      </w:pPr>
      <w:rPr>
        <w:rFonts w:ascii="Wingdings 2" w:hAnsi="Wingdings 2" w:hint="default"/>
      </w:rPr>
    </w:lvl>
    <w:lvl w:ilvl="2" w:tplc="326CC510" w:tentative="1">
      <w:start w:val="1"/>
      <w:numFmt w:val="bullet"/>
      <w:lvlText w:val=""/>
      <w:lvlJc w:val="left"/>
      <w:pPr>
        <w:tabs>
          <w:tab w:val="num" w:pos="2160"/>
        </w:tabs>
        <w:ind w:left="2160" w:hanging="360"/>
      </w:pPr>
      <w:rPr>
        <w:rFonts w:ascii="Wingdings 2" w:hAnsi="Wingdings 2" w:hint="default"/>
      </w:rPr>
    </w:lvl>
    <w:lvl w:ilvl="3" w:tplc="6D2E0052" w:tentative="1">
      <w:start w:val="1"/>
      <w:numFmt w:val="bullet"/>
      <w:lvlText w:val=""/>
      <w:lvlJc w:val="left"/>
      <w:pPr>
        <w:tabs>
          <w:tab w:val="num" w:pos="2880"/>
        </w:tabs>
        <w:ind w:left="2880" w:hanging="360"/>
      </w:pPr>
      <w:rPr>
        <w:rFonts w:ascii="Wingdings 2" w:hAnsi="Wingdings 2" w:hint="default"/>
      </w:rPr>
    </w:lvl>
    <w:lvl w:ilvl="4" w:tplc="CB02B4F6" w:tentative="1">
      <w:start w:val="1"/>
      <w:numFmt w:val="bullet"/>
      <w:lvlText w:val=""/>
      <w:lvlJc w:val="left"/>
      <w:pPr>
        <w:tabs>
          <w:tab w:val="num" w:pos="3600"/>
        </w:tabs>
        <w:ind w:left="3600" w:hanging="360"/>
      </w:pPr>
      <w:rPr>
        <w:rFonts w:ascii="Wingdings 2" w:hAnsi="Wingdings 2" w:hint="default"/>
      </w:rPr>
    </w:lvl>
    <w:lvl w:ilvl="5" w:tplc="E6EC7B80" w:tentative="1">
      <w:start w:val="1"/>
      <w:numFmt w:val="bullet"/>
      <w:lvlText w:val=""/>
      <w:lvlJc w:val="left"/>
      <w:pPr>
        <w:tabs>
          <w:tab w:val="num" w:pos="4320"/>
        </w:tabs>
        <w:ind w:left="4320" w:hanging="360"/>
      </w:pPr>
      <w:rPr>
        <w:rFonts w:ascii="Wingdings 2" w:hAnsi="Wingdings 2" w:hint="default"/>
      </w:rPr>
    </w:lvl>
    <w:lvl w:ilvl="6" w:tplc="6D7A6B46" w:tentative="1">
      <w:start w:val="1"/>
      <w:numFmt w:val="bullet"/>
      <w:lvlText w:val=""/>
      <w:lvlJc w:val="left"/>
      <w:pPr>
        <w:tabs>
          <w:tab w:val="num" w:pos="5040"/>
        </w:tabs>
        <w:ind w:left="5040" w:hanging="360"/>
      </w:pPr>
      <w:rPr>
        <w:rFonts w:ascii="Wingdings 2" w:hAnsi="Wingdings 2" w:hint="default"/>
      </w:rPr>
    </w:lvl>
    <w:lvl w:ilvl="7" w:tplc="E8F0E378" w:tentative="1">
      <w:start w:val="1"/>
      <w:numFmt w:val="bullet"/>
      <w:lvlText w:val=""/>
      <w:lvlJc w:val="left"/>
      <w:pPr>
        <w:tabs>
          <w:tab w:val="num" w:pos="5760"/>
        </w:tabs>
        <w:ind w:left="5760" w:hanging="360"/>
      </w:pPr>
      <w:rPr>
        <w:rFonts w:ascii="Wingdings 2" w:hAnsi="Wingdings 2" w:hint="default"/>
      </w:rPr>
    </w:lvl>
    <w:lvl w:ilvl="8" w:tplc="2570A70C" w:tentative="1">
      <w:start w:val="1"/>
      <w:numFmt w:val="bullet"/>
      <w:lvlText w:val=""/>
      <w:lvlJc w:val="left"/>
      <w:pPr>
        <w:tabs>
          <w:tab w:val="num" w:pos="6480"/>
        </w:tabs>
        <w:ind w:left="6480" w:hanging="360"/>
      </w:pPr>
      <w:rPr>
        <w:rFonts w:ascii="Wingdings 2" w:hAnsi="Wingdings 2" w:hint="default"/>
      </w:rPr>
    </w:lvl>
  </w:abstractNum>
  <w:abstractNum w:abstractNumId="2">
    <w:nsid w:val="15050ADA"/>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1B025F18"/>
    <w:multiLevelType w:val="hybridMultilevel"/>
    <w:tmpl w:val="B56CA2DA"/>
    <w:lvl w:ilvl="0" w:tplc="EF5EB13E">
      <w:start w:val="1"/>
      <w:numFmt w:val="bullet"/>
      <w:lvlText w:val=""/>
      <w:lvlJc w:val="left"/>
      <w:pPr>
        <w:tabs>
          <w:tab w:val="num" w:pos="720"/>
        </w:tabs>
        <w:ind w:left="720" w:hanging="360"/>
      </w:pPr>
      <w:rPr>
        <w:rFonts w:ascii="Wingdings" w:hAnsi="Wingdings" w:hint="default"/>
      </w:rPr>
    </w:lvl>
    <w:lvl w:ilvl="1" w:tplc="1FB4832E">
      <w:numFmt w:val="bullet"/>
      <w:lvlText w:val=""/>
      <w:lvlJc w:val="left"/>
      <w:pPr>
        <w:tabs>
          <w:tab w:val="num" w:pos="1440"/>
        </w:tabs>
        <w:ind w:left="1440" w:hanging="360"/>
      </w:pPr>
      <w:rPr>
        <w:rFonts w:ascii="Wingdings 2" w:hAnsi="Wingdings 2" w:hint="default"/>
      </w:rPr>
    </w:lvl>
    <w:lvl w:ilvl="2" w:tplc="F932BB7A" w:tentative="1">
      <w:start w:val="1"/>
      <w:numFmt w:val="bullet"/>
      <w:lvlText w:val=""/>
      <w:lvlJc w:val="left"/>
      <w:pPr>
        <w:tabs>
          <w:tab w:val="num" w:pos="2160"/>
        </w:tabs>
        <w:ind w:left="2160" w:hanging="360"/>
      </w:pPr>
      <w:rPr>
        <w:rFonts w:ascii="Wingdings" w:hAnsi="Wingdings" w:hint="default"/>
      </w:rPr>
    </w:lvl>
    <w:lvl w:ilvl="3" w:tplc="EC5878C8" w:tentative="1">
      <w:start w:val="1"/>
      <w:numFmt w:val="bullet"/>
      <w:lvlText w:val=""/>
      <w:lvlJc w:val="left"/>
      <w:pPr>
        <w:tabs>
          <w:tab w:val="num" w:pos="2880"/>
        </w:tabs>
        <w:ind w:left="2880" w:hanging="360"/>
      </w:pPr>
      <w:rPr>
        <w:rFonts w:ascii="Wingdings" w:hAnsi="Wingdings" w:hint="default"/>
      </w:rPr>
    </w:lvl>
    <w:lvl w:ilvl="4" w:tplc="F806BEFC" w:tentative="1">
      <w:start w:val="1"/>
      <w:numFmt w:val="bullet"/>
      <w:lvlText w:val=""/>
      <w:lvlJc w:val="left"/>
      <w:pPr>
        <w:tabs>
          <w:tab w:val="num" w:pos="3600"/>
        </w:tabs>
        <w:ind w:left="3600" w:hanging="360"/>
      </w:pPr>
      <w:rPr>
        <w:rFonts w:ascii="Wingdings" w:hAnsi="Wingdings" w:hint="default"/>
      </w:rPr>
    </w:lvl>
    <w:lvl w:ilvl="5" w:tplc="68748B32" w:tentative="1">
      <w:start w:val="1"/>
      <w:numFmt w:val="bullet"/>
      <w:lvlText w:val=""/>
      <w:lvlJc w:val="left"/>
      <w:pPr>
        <w:tabs>
          <w:tab w:val="num" w:pos="4320"/>
        </w:tabs>
        <w:ind w:left="4320" w:hanging="360"/>
      </w:pPr>
      <w:rPr>
        <w:rFonts w:ascii="Wingdings" w:hAnsi="Wingdings" w:hint="default"/>
      </w:rPr>
    </w:lvl>
    <w:lvl w:ilvl="6" w:tplc="79CCED74" w:tentative="1">
      <w:start w:val="1"/>
      <w:numFmt w:val="bullet"/>
      <w:lvlText w:val=""/>
      <w:lvlJc w:val="left"/>
      <w:pPr>
        <w:tabs>
          <w:tab w:val="num" w:pos="5040"/>
        </w:tabs>
        <w:ind w:left="5040" w:hanging="360"/>
      </w:pPr>
      <w:rPr>
        <w:rFonts w:ascii="Wingdings" w:hAnsi="Wingdings" w:hint="default"/>
      </w:rPr>
    </w:lvl>
    <w:lvl w:ilvl="7" w:tplc="23B0917C" w:tentative="1">
      <w:start w:val="1"/>
      <w:numFmt w:val="bullet"/>
      <w:lvlText w:val=""/>
      <w:lvlJc w:val="left"/>
      <w:pPr>
        <w:tabs>
          <w:tab w:val="num" w:pos="5760"/>
        </w:tabs>
        <w:ind w:left="5760" w:hanging="360"/>
      </w:pPr>
      <w:rPr>
        <w:rFonts w:ascii="Wingdings" w:hAnsi="Wingdings" w:hint="default"/>
      </w:rPr>
    </w:lvl>
    <w:lvl w:ilvl="8" w:tplc="C2689264" w:tentative="1">
      <w:start w:val="1"/>
      <w:numFmt w:val="bullet"/>
      <w:lvlText w:val=""/>
      <w:lvlJc w:val="left"/>
      <w:pPr>
        <w:tabs>
          <w:tab w:val="num" w:pos="6480"/>
        </w:tabs>
        <w:ind w:left="6480" w:hanging="360"/>
      </w:pPr>
      <w:rPr>
        <w:rFonts w:ascii="Wingdings" w:hAnsi="Wingdings" w:hint="default"/>
      </w:rPr>
    </w:lvl>
  </w:abstractNum>
  <w:abstractNum w:abstractNumId="4">
    <w:nsid w:val="201B62A9"/>
    <w:multiLevelType w:val="hybridMultilevel"/>
    <w:tmpl w:val="867EFA50"/>
    <w:lvl w:ilvl="0" w:tplc="8D626EB6">
      <w:start w:val="1"/>
      <w:numFmt w:val="bullet"/>
      <w:lvlText w:val=""/>
      <w:lvlJc w:val="left"/>
      <w:pPr>
        <w:tabs>
          <w:tab w:val="num" w:pos="720"/>
        </w:tabs>
        <w:ind w:left="720" w:hanging="360"/>
      </w:pPr>
      <w:rPr>
        <w:rFonts w:ascii="Wingdings" w:hAnsi="Wingdings" w:hint="default"/>
      </w:rPr>
    </w:lvl>
    <w:lvl w:ilvl="1" w:tplc="B41C294A">
      <w:numFmt w:val="bullet"/>
      <w:lvlText w:val=""/>
      <w:lvlJc w:val="left"/>
      <w:pPr>
        <w:tabs>
          <w:tab w:val="num" w:pos="1440"/>
        </w:tabs>
        <w:ind w:left="1440" w:hanging="360"/>
      </w:pPr>
      <w:rPr>
        <w:rFonts w:ascii="Wingdings 2" w:hAnsi="Wingdings 2" w:hint="default"/>
      </w:rPr>
    </w:lvl>
    <w:lvl w:ilvl="2" w:tplc="8670E74C" w:tentative="1">
      <w:start w:val="1"/>
      <w:numFmt w:val="bullet"/>
      <w:lvlText w:val=""/>
      <w:lvlJc w:val="left"/>
      <w:pPr>
        <w:tabs>
          <w:tab w:val="num" w:pos="2160"/>
        </w:tabs>
        <w:ind w:left="2160" w:hanging="360"/>
      </w:pPr>
      <w:rPr>
        <w:rFonts w:ascii="Wingdings" w:hAnsi="Wingdings" w:hint="default"/>
      </w:rPr>
    </w:lvl>
    <w:lvl w:ilvl="3" w:tplc="043CBC3E" w:tentative="1">
      <w:start w:val="1"/>
      <w:numFmt w:val="bullet"/>
      <w:lvlText w:val=""/>
      <w:lvlJc w:val="left"/>
      <w:pPr>
        <w:tabs>
          <w:tab w:val="num" w:pos="2880"/>
        </w:tabs>
        <w:ind w:left="2880" w:hanging="360"/>
      </w:pPr>
      <w:rPr>
        <w:rFonts w:ascii="Wingdings" w:hAnsi="Wingdings" w:hint="default"/>
      </w:rPr>
    </w:lvl>
    <w:lvl w:ilvl="4" w:tplc="0E8A2B32" w:tentative="1">
      <w:start w:val="1"/>
      <w:numFmt w:val="bullet"/>
      <w:lvlText w:val=""/>
      <w:lvlJc w:val="left"/>
      <w:pPr>
        <w:tabs>
          <w:tab w:val="num" w:pos="3600"/>
        </w:tabs>
        <w:ind w:left="3600" w:hanging="360"/>
      </w:pPr>
      <w:rPr>
        <w:rFonts w:ascii="Wingdings" w:hAnsi="Wingdings" w:hint="default"/>
      </w:rPr>
    </w:lvl>
    <w:lvl w:ilvl="5" w:tplc="A044F580" w:tentative="1">
      <w:start w:val="1"/>
      <w:numFmt w:val="bullet"/>
      <w:lvlText w:val=""/>
      <w:lvlJc w:val="left"/>
      <w:pPr>
        <w:tabs>
          <w:tab w:val="num" w:pos="4320"/>
        </w:tabs>
        <w:ind w:left="4320" w:hanging="360"/>
      </w:pPr>
      <w:rPr>
        <w:rFonts w:ascii="Wingdings" w:hAnsi="Wingdings" w:hint="default"/>
      </w:rPr>
    </w:lvl>
    <w:lvl w:ilvl="6" w:tplc="C2A491B6" w:tentative="1">
      <w:start w:val="1"/>
      <w:numFmt w:val="bullet"/>
      <w:lvlText w:val=""/>
      <w:lvlJc w:val="left"/>
      <w:pPr>
        <w:tabs>
          <w:tab w:val="num" w:pos="5040"/>
        </w:tabs>
        <w:ind w:left="5040" w:hanging="360"/>
      </w:pPr>
      <w:rPr>
        <w:rFonts w:ascii="Wingdings" w:hAnsi="Wingdings" w:hint="default"/>
      </w:rPr>
    </w:lvl>
    <w:lvl w:ilvl="7" w:tplc="878A3BF0" w:tentative="1">
      <w:start w:val="1"/>
      <w:numFmt w:val="bullet"/>
      <w:lvlText w:val=""/>
      <w:lvlJc w:val="left"/>
      <w:pPr>
        <w:tabs>
          <w:tab w:val="num" w:pos="5760"/>
        </w:tabs>
        <w:ind w:left="5760" w:hanging="360"/>
      </w:pPr>
      <w:rPr>
        <w:rFonts w:ascii="Wingdings" w:hAnsi="Wingdings" w:hint="default"/>
      </w:rPr>
    </w:lvl>
    <w:lvl w:ilvl="8" w:tplc="B4E896EC" w:tentative="1">
      <w:start w:val="1"/>
      <w:numFmt w:val="bullet"/>
      <w:lvlText w:val=""/>
      <w:lvlJc w:val="left"/>
      <w:pPr>
        <w:tabs>
          <w:tab w:val="num" w:pos="6480"/>
        </w:tabs>
        <w:ind w:left="6480" w:hanging="360"/>
      </w:pPr>
      <w:rPr>
        <w:rFonts w:ascii="Wingdings" w:hAnsi="Wingdings" w:hint="default"/>
      </w:rPr>
    </w:lvl>
  </w:abstractNum>
  <w:abstractNum w:abstractNumId="5">
    <w:nsid w:val="2C4E5801"/>
    <w:multiLevelType w:val="hybridMultilevel"/>
    <w:tmpl w:val="026C68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A0A5916"/>
    <w:multiLevelType w:val="hybridMultilevel"/>
    <w:tmpl w:val="EA9E50B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B415E9"/>
    <w:multiLevelType w:val="hybridMultilevel"/>
    <w:tmpl w:val="A4B8D15A"/>
    <w:lvl w:ilvl="0" w:tplc="04F444E0">
      <w:start w:val="1"/>
      <w:numFmt w:val="bullet"/>
      <w:lvlText w:val=""/>
      <w:lvlJc w:val="left"/>
      <w:pPr>
        <w:tabs>
          <w:tab w:val="num" w:pos="720"/>
        </w:tabs>
        <w:ind w:left="720" w:hanging="360"/>
      </w:pPr>
      <w:rPr>
        <w:rFonts w:ascii="Wingdings" w:hAnsi="Wingdings" w:hint="default"/>
      </w:rPr>
    </w:lvl>
    <w:lvl w:ilvl="1" w:tplc="9DCE724C">
      <w:numFmt w:val="bullet"/>
      <w:lvlText w:val=""/>
      <w:lvlJc w:val="left"/>
      <w:pPr>
        <w:tabs>
          <w:tab w:val="num" w:pos="1440"/>
        </w:tabs>
        <w:ind w:left="1440" w:hanging="360"/>
      </w:pPr>
      <w:rPr>
        <w:rFonts w:ascii="Wingdings 2" w:hAnsi="Wingdings 2" w:hint="default"/>
      </w:rPr>
    </w:lvl>
    <w:lvl w:ilvl="2" w:tplc="3FAAF032" w:tentative="1">
      <w:start w:val="1"/>
      <w:numFmt w:val="bullet"/>
      <w:lvlText w:val=""/>
      <w:lvlJc w:val="left"/>
      <w:pPr>
        <w:tabs>
          <w:tab w:val="num" w:pos="2160"/>
        </w:tabs>
        <w:ind w:left="2160" w:hanging="360"/>
      </w:pPr>
      <w:rPr>
        <w:rFonts w:ascii="Wingdings" w:hAnsi="Wingdings" w:hint="default"/>
      </w:rPr>
    </w:lvl>
    <w:lvl w:ilvl="3" w:tplc="38AA1AE6" w:tentative="1">
      <w:start w:val="1"/>
      <w:numFmt w:val="bullet"/>
      <w:lvlText w:val=""/>
      <w:lvlJc w:val="left"/>
      <w:pPr>
        <w:tabs>
          <w:tab w:val="num" w:pos="2880"/>
        </w:tabs>
        <w:ind w:left="2880" w:hanging="360"/>
      </w:pPr>
      <w:rPr>
        <w:rFonts w:ascii="Wingdings" w:hAnsi="Wingdings" w:hint="default"/>
      </w:rPr>
    </w:lvl>
    <w:lvl w:ilvl="4" w:tplc="635EA9F8" w:tentative="1">
      <w:start w:val="1"/>
      <w:numFmt w:val="bullet"/>
      <w:lvlText w:val=""/>
      <w:lvlJc w:val="left"/>
      <w:pPr>
        <w:tabs>
          <w:tab w:val="num" w:pos="3600"/>
        </w:tabs>
        <w:ind w:left="3600" w:hanging="360"/>
      </w:pPr>
      <w:rPr>
        <w:rFonts w:ascii="Wingdings" w:hAnsi="Wingdings" w:hint="default"/>
      </w:rPr>
    </w:lvl>
    <w:lvl w:ilvl="5" w:tplc="233AB9E0" w:tentative="1">
      <w:start w:val="1"/>
      <w:numFmt w:val="bullet"/>
      <w:lvlText w:val=""/>
      <w:lvlJc w:val="left"/>
      <w:pPr>
        <w:tabs>
          <w:tab w:val="num" w:pos="4320"/>
        </w:tabs>
        <w:ind w:left="4320" w:hanging="360"/>
      </w:pPr>
      <w:rPr>
        <w:rFonts w:ascii="Wingdings" w:hAnsi="Wingdings" w:hint="default"/>
      </w:rPr>
    </w:lvl>
    <w:lvl w:ilvl="6" w:tplc="38B27E2E" w:tentative="1">
      <w:start w:val="1"/>
      <w:numFmt w:val="bullet"/>
      <w:lvlText w:val=""/>
      <w:lvlJc w:val="left"/>
      <w:pPr>
        <w:tabs>
          <w:tab w:val="num" w:pos="5040"/>
        </w:tabs>
        <w:ind w:left="5040" w:hanging="360"/>
      </w:pPr>
      <w:rPr>
        <w:rFonts w:ascii="Wingdings" w:hAnsi="Wingdings" w:hint="default"/>
      </w:rPr>
    </w:lvl>
    <w:lvl w:ilvl="7" w:tplc="1A4E7B6A" w:tentative="1">
      <w:start w:val="1"/>
      <w:numFmt w:val="bullet"/>
      <w:lvlText w:val=""/>
      <w:lvlJc w:val="left"/>
      <w:pPr>
        <w:tabs>
          <w:tab w:val="num" w:pos="5760"/>
        </w:tabs>
        <w:ind w:left="5760" w:hanging="360"/>
      </w:pPr>
      <w:rPr>
        <w:rFonts w:ascii="Wingdings" w:hAnsi="Wingdings" w:hint="default"/>
      </w:rPr>
    </w:lvl>
    <w:lvl w:ilvl="8" w:tplc="F5BE39C0" w:tentative="1">
      <w:start w:val="1"/>
      <w:numFmt w:val="bullet"/>
      <w:lvlText w:val=""/>
      <w:lvlJc w:val="left"/>
      <w:pPr>
        <w:tabs>
          <w:tab w:val="num" w:pos="6480"/>
        </w:tabs>
        <w:ind w:left="6480" w:hanging="360"/>
      </w:pPr>
      <w:rPr>
        <w:rFonts w:ascii="Wingdings" w:hAnsi="Wingdings" w:hint="default"/>
      </w:rPr>
    </w:lvl>
  </w:abstractNum>
  <w:abstractNum w:abstractNumId="8">
    <w:nsid w:val="567754A4"/>
    <w:multiLevelType w:val="hybridMultilevel"/>
    <w:tmpl w:val="C6DA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6A00D7"/>
    <w:multiLevelType w:val="hybridMultilevel"/>
    <w:tmpl w:val="C4E2AE6E"/>
    <w:lvl w:ilvl="0" w:tplc="3DDEE350">
      <w:start w:val="1"/>
      <w:numFmt w:val="bullet"/>
      <w:lvlText w:val=""/>
      <w:lvlJc w:val="left"/>
      <w:pPr>
        <w:tabs>
          <w:tab w:val="num" w:pos="720"/>
        </w:tabs>
        <w:ind w:left="720" w:hanging="360"/>
      </w:pPr>
      <w:rPr>
        <w:rFonts w:ascii="Wingdings" w:hAnsi="Wingdings" w:hint="default"/>
      </w:rPr>
    </w:lvl>
    <w:lvl w:ilvl="1" w:tplc="3646827C">
      <w:numFmt w:val="bullet"/>
      <w:lvlText w:val=""/>
      <w:lvlJc w:val="left"/>
      <w:pPr>
        <w:tabs>
          <w:tab w:val="num" w:pos="1440"/>
        </w:tabs>
        <w:ind w:left="1440" w:hanging="360"/>
      </w:pPr>
      <w:rPr>
        <w:rFonts w:ascii="Wingdings 2" w:hAnsi="Wingdings 2" w:hint="default"/>
      </w:rPr>
    </w:lvl>
    <w:lvl w:ilvl="2" w:tplc="2C6A6C48" w:tentative="1">
      <w:start w:val="1"/>
      <w:numFmt w:val="bullet"/>
      <w:lvlText w:val=""/>
      <w:lvlJc w:val="left"/>
      <w:pPr>
        <w:tabs>
          <w:tab w:val="num" w:pos="2160"/>
        </w:tabs>
        <w:ind w:left="2160" w:hanging="360"/>
      </w:pPr>
      <w:rPr>
        <w:rFonts w:ascii="Wingdings" w:hAnsi="Wingdings" w:hint="default"/>
      </w:rPr>
    </w:lvl>
    <w:lvl w:ilvl="3" w:tplc="824E7A02" w:tentative="1">
      <w:start w:val="1"/>
      <w:numFmt w:val="bullet"/>
      <w:lvlText w:val=""/>
      <w:lvlJc w:val="left"/>
      <w:pPr>
        <w:tabs>
          <w:tab w:val="num" w:pos="2880"/>
        </w:tabs>
        <w:ind w:left="2880" w:hanging="360"/>
      </w:pPr>
      <w:rPr>
        <w:rFonts w:ascii="Wingdings" w:hAnsi="Wingdings" w:hint="default"/>
      </w:rPr>
    </w:lvl>
    <w:lvl w:ilvl="4" w:tplc="30CC8582" w:tentative="1">
      <w:start w:val="1"/>
      <w:numFmt w:val="bullet"/>
      <w:lvlText w:val=""/>
      <w:lvlJc w:val="left"/>
      <w:pPr>
        <w:tabs>
          <w:tab w:val="num" w:pos="3600"/>
        </w:tabs>
        <w:ind w:left="3600" w:hanging="360"/>
      </w:pPr>
      <w:rPr>
        <w:rFonts w:ascii="Wingdings" w:hAnsi="Wingdings" w:hint="default"/>
      </w:rPr>
    </w:lvl>
    <w:lvl w:ilvl="5" w:tplc="55586D40" w:tentative="1">
      <w:start w:val="1"/>
      <w:numFmt w:val="bullet"/>
      <w:lvlText w:val=""/>
      <w:lvlJc w:val="left"/>
      <w:pPr>
        <w:tabs>
          <w:tab w:val="num" w:pos="4320"/>
        </w:tabs>
        <w:ind w:left="4320" w:hanging="360"/>
      </w:pPr>
      <w:rPr>
        <w:rFonts w:ascii="Wingdings" w:hAnsi="Wingdings" w:hint="default"/>
      </w:rPr>
    </w:lvl>
    <w:lvl w:ilvl="6" w:tplc="9C420FCE" w:tentative="1">
      <w:start w:val="1"/>
      <w:numFmt w:val="bullet"/>
      <w:lvlText w:val=""/>
      <w:lvlJc w:val="left"/>
      <w:pPr>
        <w:tabs>
          <w:tab w:val="num" w:pos="5040"/>
        </w:tabs>
        <w:ind w:left="5040" w:hanging="360"/>
      </w:pPr>
      <w:rPr>
        <w:rFonts w:ascii="Wingdings" w:hAnsi="Wingdings" w:hint="default"/>
      </w:rPr>
    </w:lvl>
    <w:lvl w:ilvl="7" w:tplc="BE86BD7C" w:tentative="1">
      <w:start w:val="1"/>
      <w:numFmt w:val="bullet"/>
      <w:lvlText w:val=""/>
      <w:lvlJc w:val="left"/>
      <w:pPr>
        <w:tabs>
          <w:tab w:val="num" w:pos="5760"/>
        </w:tabs>
        <w:ind w:left="5760" w:hanging="360"/>
      </w:pPr>
      <w:rPr>
        <w:rFonts w:ascii="Wingdings" w:hAnsi="Wingdings" w:hint="default"/>
      </w:rPr>
    </w:lvl>
    <w:lvl w:ilvl="8" w:tplc="E83AA274" w:tentative="1">
      <w:start w:val="1"/>
      <w:numFmt w:val="bullet"/>
      <w:lvlText w:val=""/>
      <w:lvlJc w:val="left"/>
      <w:pPr>
        <w:tabs>
          <w:tab w:val="num" w:pos="6480"/>
        </w:tabs>
        <w:ind w:left="6480" w:hanging="360"/>
      </w:pPr>
      <w:rPr>
        <w:rFonts w:ascii="Wingdings" w:hAnsi="Wingdings" w:hint="default"/>
      </w:rPr>
    </w:lvl>
  </w:abstractNum>
  <w:abstractNum w:abstractNumId="10">
    <w:nsid w:val="5CBD7C91"/>
    <w:multiLevelType w:val="multilevel"/>
    <w:tmpl w:val="04090023"/>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1">
    <w:nsid w:val="5DE84F98"/>
    <w:multiLevelType w:val="hybridMultilevel"/>
    <w:tmpl w:val="656082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285C64"/>
    <w:multiLevelType w:val="hybridMultilevel"/>
    <w:tmpl w:val="4180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686693"/>
    <w:multiLevelType w:val="hybridMultilevel"/>
    <w:tmpl w:val="E5DEF7C4"/>
    <w:lvl w:ilvl="0" w:tplc="AB7AFD8A">
      <w:start w:val="1"/>
      <w:numFmt w:val="bullet"/>
      <w:lvlText w:val=""/>
      <w:lvlJc w:val="left"/>
      <w:pPr>
        <w:tabs>
          <w:tab w:val="num" w:pos="720"/>
        </w:tabs>
        <w:ind w:left="720" w:hanging="360"/>
      </w:pPr>
      <w:rPr>
        <w:rFonts w:ascii="Wingdings" w:hAnsi="Wingdings" w:hint="default"/>
      </w:rPr>
    </w:lvl>
    <w:lvl w:ilvl="1" w:tplc="46DE321C" w:tentative="1">
      <w:start w:val="1"/>
      <w:numFmt w:val="bullet"/>
      <w:lvlText w:val=""/>
      <w:lvlJc w:val="left"/>
      <w:pPr>
        <w:tabs>
          <w:tab w:val="num" w:pos="1440"/>
        </w:tabs>
        <w:ind w:left="1440" w:hanging="360"/>
      </w:pPr>
      <w:rPr>
        <w:rFonts w:ascii="Wingdings" w:hAnsi="Wingdings" w:hint="default"/>
      </w:rPr>
    </w:lvl>
    <w:lvl w:ilvl="2" w:tplc="BDC6DAAC" w:tentative="1">
      <w:start w:val="1"/>
      <w:numFmt w:val="bullet"/>
      <w:lvlText w:val=""/>
      <w:lvlJc w:val="left"/>
      <w:pPr>
        <w:tabs>
          <w:tab w:val="num" w:pos="2160"/>
        </w:tabs>
        <w:ind w:left="2160" w:hanging="360"/>
      </w:pPr>
      <w:rPr>
        <w:rFonts w:ascii="Wingdings" w:hAnsi="Wingdings" w:hint="default"/>
      </w:rPr>
    </w:lvl>
    <w:lvl w:ilvl="3" w:tplc="A9A82BB6" w:tentative="1">
      <w:start w:val="1"/>
      <w:numFmt w:val="bullet"/>
      <w:lvlText w:val=""/>
      <w:lvlJc w:val="left"/>
      <w:pPr>
        <w:tabs>
          <w:tab w:val="num" w:pos="2880"/>
        </w:tabs>
        <w:ind w:left="2880" w:hanging="360"/>
      </w:pPr>
      <w:rPr>
        <w:rFonts w:ascii="Wingdings" w:hAnsi="Wingdings" w:hint="default"/>
      </w:rPr>
    </w:lvl>
    <w:lvl w:ilvl="4" w:tplc="4C9696B2" w:tentative="1">
      <w:start w:val="1"/>
      <w:numFmt w:val="bullet"/>
      <w:lvlText w:val=""/>
      <w:lvlJc w:val="left"/>
      <w:pPr>
        <w:tabs>
          <w:tab w:val="num" w:pos="3600"/>
        </w:tabs>
        <w:ind w:left="3600" w:hanging="360"/>
      </w:pPr>
      <w:rPr>
        <w:rFonts w:ascii="Wingdings" w:hAnsi="Wingdings" w:hint="default"/>
      </w:rPr>
    </w:lvl>
    <w:lvl w:ilvl="5" w:tplc="ADF8B0E8" w:tentative="1">
      <w:start w:val="1"/>
      <w:numFmt w:val="bullet"/>
      <w:lvlText w:val=""/>
      <w:lvlJc w:val="left"/>
      <w:pPr>
        <w:tabs>
          <w:tab w:val="num" w:pos="4320"/>
        </w:tabs>
        <w:ind w:left="4320" w:hanging="360"/>
      </w:pPr>
      <w:rPr>
        <w:rFonts w:ascii="Wingdings" w:hAnsi="Wingdings" w:hint="default"/>
      </w:rPr>
    </w:lvl>
    <w:lvl w:ilvl="6" w:tplc="37CC0BB8" w:tentative="1">
      <w:start w:val="1"/>
      <w:numFmt w:val="bullet"/>
      <w:lvlText w:val=""/>
      <w:lvlJc w:val="left"/>
      <w:pPr>
        <w:tabs>
          <w:tab w:val="num" w:pos="5040"/>
        </w:tabs>
        <w:ind w:left="5040" w:hanging="360"/>
      </w:pPr>
      <w:rPr>
        <w:rFonts w:ascii="Wingdings" w:hAnsi="Wingdings" w:hint="default"/>
      </w:rPr>
    </w:lvl>
    <w:lvl w:ilvl="7" w:tplc="D8C0E8A0" w:tentative="1">
      <w:start w:val="1"/>
      <w:numFmt w:val="bullet"/>
      <w:lvlText w:val=""/>
      <w:lvlJc w:val="left"/>
      <w:pPr>
        <w:tabs>
          <w:tab w:val="num" w:pos="5760"/>
        </w:tabs>
        <w:ind w:left="5760" w:hanging="360"/>
      </w:pPr>
      <w:rPr>
        <w:rFonts w:ascii="Wingdings" w:hAnsi="Wingdings" w:hint="default"/>
      </w:rPr>
    </w:lvl>
    <w:lvl w:ilvl="8" w:tplc="D7BCCB14" w:tentative="1">
      <w:start w:val="1"/>
      <w:numFmt w:val="bullet"/>
      <w:lvlText w:val=""/>
      <w:lvlJc w:val="left"/>
      <w:pPr>
        <w:tabs>
          <w:tab w:val="num" w:pos="6480"/>
        </w:tabs>
        <w:ind w:left="6480" w:hanging="360"/>
      </w:pPr>
      <w:rPr>
        <w:rFonts w:ascii="Wingdings" w:hAnsi="Wingdings" w:hint="default"/>
      </w:rPr>
    </w:lvl>
  </w:abstractNum>
  <w:abstractNum w:abstractNumId="14">
    <w:nsid w:val="79D94097"/>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10"/>
  </w:num>
  <w:num w:numId="2">
    <w:abstractNumId w:val="0"/>
  </w:num>
  <w:num w:numId="3">
    <w:abstractNumId w:val="9"/>
  </w:num>
  <w:num w:numId="4">
    <w:abstractNumId w:val="3"/>
  </w:num>
  <w:num w:numId="5">
    <w:abstractNumId w:val="7"/>
  </w:num>
  <w:num w:numId="6">
    <w:abstractNumId w:val="4"/>
  </w:num>
  <w:num w:numId="7">
    <w:abstractNumId w:val="1"/>
  </w:num>
  <w:num w:numId="8">
    <w:abstractNumId w:val="13"/>
  </w:num>
  <w:num w:numId="9">
    <w:abstractNumId w:val="5"/>
  </w:num>
  <w:num w:numId="10">
    <w:abstractNumId w:val="11"/>
  </w:num>
  <w:num w:numId="11">
    <w:abstractNumId w:val="12"/>
  </w:num>
  <w:num w:numId="12">
    <w:abstractNumId w:val="8"/>
  </w:num>
  <w:num w:numId="13">
    <w:abstractNumId w:val="6"/>
  </w:num>
  <w:num w:numId="14">
    <w:abstractNumId w:val="1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PubVPasteboard_" w:val="1"/>
    <w:docVar w:name="OpenInPublishingView" w:val="0"/>
    <w:docVar w:name="ShowStaticGuides" w:val="1"/>
  </w:docVars>
  <w:rsids>
    <w:rsidRoot w:val="00125C38"/>
    <w:rsid w:val="000021AA"/>
    <w:rsid w:val="00042177"/>
    <w:rsid w:val="000B2C10"/>
    <w:rsid w:val="000D0810"/>
    <w:rsid w:val="001257F8"/>
    <w:rsid w:val="00125C38"/>
    <w:rsid w:val="00130469"/>
    <w:rsid w:val="00144400"/>
    <w:rsid w:val="0018264C"/>
    <w:rsid w:val="00185EB8"/>
    <w:rsid w:val="00186334"/>
    <w:rsid w:val="001A1764"/>
    <w:rsid w:val="001B41FE"/>
    <w:rsid w:val="001D5065"/>
    <w:rsid w:val="001E52C8"/>
    <w:rsid w:val="001F442C"/>
    <w:rsid w:val="001F569C"/>
    <w:rsid w:val="00204112"/>
    <w:rsid w:val="0021010C"/>
    <w:rsid w:val="00210E5B"/>
    <w:rsid w:val="00212717"/>
    <w:rsid w:val="0021361E"/>
    <w:rsid w:val="002149AE"/>
    <w:rsid w:val="002306CD"/>
    <w:rsid w:val="002B4E12"/>
    <w:rsid w:val="002D16A2"/>
    <w:rsid w:val="002F00A7"/>
    <w:rsid w:val="002F544D"/>
    <w:rsid w:val="00351625"/>
    <w:rsid w:val="003757B0"/>
    <w:rsid w:val="003A3EBC"/>
    <w:rsid w:val="003C11E6"/>
    <w:rsid w:val="003C20A3"/>
    <w:rsid w:val="003E6707"/>
    <w:rsid w:val="00403586"/>
    <w:rsid w:val="0041559F"/>
    <w:rsid w:val="00421A80"/>
    <w:rsid w:val="00434CE5"/>
    <w:rsid w:val="00435F9F"/>
    <w:rsid w:val="004500EE"/>
    <w:rsid w:val="00450833"/>
    <w:rsid w:val="00476697"/>
    <w:rsid w:val="004D345D"/>
    <w:rsid w:val="004F584B"/>
    <w:rsid w:val="005037A0"/>
    <w:rsid w:val="00534AC8"/>
    <w:rsid w:val="0056397D"/>
    <w:rsid w:val="00567D9A"/>
    <w:rsid w:val="00592A33"/>
    <w:rsid w:val="005B1A4A"/>
    <w:rsid w:val="005B32E7"/>
    <w:rsid w:val="005B5D70"/>
    <w:rsid w:val="005E0E9E"/>
    <w:rsid w:val="005F1947"/>
    <w:rsid w:val="00624A19"/>
    <w:rsid w:val="006519A5"/>
    <w:rsid w:val="006641FB"/>
    <w:rsid w:val="00682F51"/>
    <w:rsid w:val="006A00B1"/>
    <w:rsid w:val="006C5567"/>
    <w:rsid w:val="006E1D94"/>
    <w:rsid w:val="006F6538"/>
    <w:rsid w:val="006F7280"/>
    <w:rsid w:val="0070321A"/>
    <w:rsid w:val="0073757B"/>
    <w:rsid w:val="007751C8"/>
    <w:rsid w:val="00782994"/>
    <w:rsid w:val="00795921"/>
    <w:rsid w:val="007C5D12"/>
    <w:rsid w:val="007F023E"/>
    <w:rsid w:val="00854281"/>
    <w:rsid w:val="008E7A98"/>
    <w:rsid w:val="008E7EFB"/>
    <w:rsid w:val="00927601"/>
    <w:rsid w:val="00955752"/>
    <w:rsid w:val="00956C82"/>
    <w:rsid w:val="009A5FAF"/>
    <w:rsid w:val="00A21431"/>
    <w:rsid w:val="00A33980"/>
    <w:rsid w:val="00A44505"/>
    <w:rsid w:val="00A46C8D"/>
    <w:rsid w:val="00A54078"/>
    <w:rsid w:val="00A6576D"/>
    <w:rsid w:val="00A67A7C"/>
    <w:rsid w:val="00A70341"/>
    <w:rsid w:val="00AC12E6"/>
    <w:rsid w:val="00AC7762"/>
    <w:rsid w:val="00B13300"/>
    <w:rsid w:val="00B16EAD"/>
    <w:rsid w:val="00B32B49"/>
    <w:rsid w:val="00B32DD6"/>
    <w:rsid w:val="00B52B55"/>
    <w:rsid w:val="00B5779A"/>
    <w:rsid w:val="00B63CC0"/>
    <w:rsid w:val="00B800EF"/>
    <w:rsid w:val="00BC5992"/>
    <w:rsid w:val="00C00BF2"/>
    <w:rsid w:val="00C026E1"/>
    <w:rsid w:val="00C07C44"/>
    <w:rsid w:val="00C51846"/>
    <w:rsid w:val="00C6627C"/>
    <w:rsid w:val="00C6674A"/>
    <w:rsid w:val="00C717C9"/>
    <w:rsid w:val="00C71FE9"/>
    <w:rsid w:val="00C7772F"/>
    <w:rsid w:val="00C777D5"/>
    <w:rsid w:val="00CB00C4"/>
    <w:rsid w:val="00CB4638"/>
    <w:rsid w:val="00CC125A"/>
    <w:rsid w:val="00CC3DE3"/>
    <w:rsid w:val="00CD0056"/>
    <w:rsid w:val="00CD01AE"/>
    <w:rsid w:val="00CE096F"/>
    <w:rsid w:val="00CF1032"/>
    <w:rsid w:val="00CF7DCB"/>
    <w:rsid w:val="00D07A7E"/>
    <w:rsid w:val="00D23EDE"/>
    <w:rsid w:val="00D33D9A"/>
    <w:rsid w:val="00D54644"/>
    <w:rsid w:val="00DC59B3"/>
    <w:rsid w:val="00DD37DB"/>
    <w:rsid w:val="00E02AE9"/>
    <w:rsid w:val="00E25A08"/>
    <w:rsid w:val="00E34B92"/>
    <w:rsid w:val="00E4215A"/>
    <w:rsid w:val="00E42221"/>
    <w:rsid w:val="00E43DBA"/>
    <w:rsid w:val="00E52046"/>
    <w:rsid w:val="00E72028"/>
    <w:rsid w:val="00E858D7"/>
    <w:rsid w:val="00EA3684"/>
    <w:rsid w:val="00EA77C7"/>
    <w:rsid w:val="00EB520A"/>
    <w:rsid w:val="00ED572F"/>
    <w:rsid w:val="00F14E9D"/>
    <w:rsid w:val="00F168B7"/>
    <w:rsid w:val="00F210FA"/>
    <w:rsid w:val="00F32870"/>
    <w:rsid w:val="00F6208A"/>
    <w:rsid w:val="00F96EED"/>
    <w:rsid w:val="00FE6A1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3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locked="1" w:semiHidden="0" w:uiPriority="0" w:unhideWhenUsed="0" w:qFormat="1"/>
    <w:lsdException w:name="heading 3" w:locked="1" w:semiHidden="0" w:uiPriority="0" w:unhideWhenUsed="0" w:qFormat="1"/>
    <w:lsdException w:name="heading 4" w:semiHidden="0" w:uiPriority="9" w:unhideWhenUsed="0" w:qFormat="1"/>
    <w:lsdException w:name="heading 5" w:locked="1"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semiHidden="0" w:uiPriority="22" w:unhideWhenUsed="0" w:qFormat="1"/>
    <w:lsdException w:name="Emphasis" w:semiHidden="0" w:uiPriority="2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2DD6"/>
    <w:pPr>
      <w:spacing w:after="200"/>
    </w:pPr>
    <w:rPr>
      <w:sz w:val="24"/>
      <w:szCs w:val="24"/>
    </w:rPr>
  </w:style>
  <w:style w:type="paragraph" w:styleId="Heading1">
    <w:name w:val="heading 1"/>
    <w:basedOn w:val="Normal"/>
    <w:link w:val="Heading1Char"/>
    <w:uiPriority w:val="99"/>
    <w:qFormat/>
    <w:pPr>
      <w:jc w:val="center"/>
      <w:outlineLvl w:val="0"/>
    </w:pPr>
    <w:rPr>
      <w:rFonts w:ascii="Calibri" w:eastAsia="MS ????" w:hAnsi="Calibri"/>
      <w:bCs/>
      <w:color w:val="465E9C"/>
      <w:sz w:val="60"/>
      <w:szCs w:val="32"/>
    </w:rPr>
  </w:style>
  <w:style w:type="paragraph" w:styleId="Heading2">
    <w:name w:val="heading 2"/>
    <w:basedOn w:val="Normal"/>
    <w:link w:val="Heading2Char"/>
    <w:uiPriority w:val="99"/>
    <w:qFormat/>
    <w:pPr>
      <w:jc w:val="right"/>
      <w:outlineLvl w:val="1"/>
    </w:pPr>
    <w:rPr>
      <w:rFonts w:ascii="Calibri" w:eastAsia="MS ????" w:hAnsi="Calibri"/>
      <w:b/>
      <w:bCs/>
      <w:caps/>
      <w:color w:val="FFFFFF"/>
      <w:szCs w:val="26"/>
    </w:rPr>
  </w:style>
  <w:style w:type="paragraph" w:styleId="Heading3">
    <w:name w:val="heading 3"/>
    <w:basedOn w:val="Normal"/>
    <w:link w:val="Heading3Char"/>
    <w:uiPriority w:val="99"/>
    <w:qFormat/>
    <w:pPr>
      <w:spacing w:after="120"/>
      <w:outlineLvl w:val="2"/>
    </w:pPr>
    <w:rPr>
      <w:rFonts w:ascii="Calibri" w:eastAsia="MS ????" w:hAnsi="Calibri"/>
      <w:b/>
      <w:bCs/>
      <w:caps/>
      <w:color w:val="465E9C"/>
      <w:sz w:val="22"/>
    </w:rPr>
  </w:style>
  <w:style w:type="paragraph" w:styleId="Heading4">
    <w:name w:val="heading 4"/>
    <w:basedOn w:val="Normal"/>
    <w:link w:val="Heading4Char"/>
    <w:uiPriority w:val="99"/>
    <w:qFormat/>
    <w:pPr>
      <w:spacing w:before="120"/>
      <w:jc w:val="center"/>
      <w:outlineLvl w:val="3"/>
    </w:pPr>
    <w:rPr>
      <w:rFonts w:ascii="Calibri" w:eastAsia="MS ????" w:hAnsi="Calibri"/>
      <w:b/>
      <w:bCs/>
      <w:iCs/>
      <w:color w:val="465E9C"/>
    </w:rPr>
  </w:style>
  <w:style w:type="paragraph" w:styleId="Heading5">
    <w:name w:val="heading 5"/>
    <w:basedOn w:val="Normal"/>
    <w:link w:val="Heading5Char"/>
    <w:uiPriority w:val="99"/>
    <w:qFormat/>
    <w:pPr>
      <w:outlineLvl w:val="4"/>
    </w:pPr>
    <w:rPr>
      <w:rFonts w:ascii="Calibri" w:eastAsia="MS ????" w:hAnsi="Calibri"/>
      <w:b/>
      <w:color w:val="465E9C"/>
    </w:rPr>
  </w:style>
  <w:style w:type="paragraph" w:styleId="Heading6">
    <w:name w:val="heading 6"/>
    <w:basedOn w:val="Normal"/>
    <w:link w:val="Heading6Char"/>
    <w:uiPriority w:val="99"/>
    <w:qFormat/>
    <w:pPr>
      <w:keepNext/>
      <w:keepLines/>
      <w:spacing w:before="200"/>
      <w:outlineLvl w:val="5"/>
    </w:pPr>
    <w:rPr>
      <w:rFonts w:ascii="Calibri" w:eastAsia="MS ????" w:hAnsi="Calibri"/>
      <w:i/>
      <w:iCs/>
      <w:color w:val="8F5201"/>
    </w:rPr>
  </w:style>
  <w:style w:type="paragraph" w:styleId="Heading7">
    <w:name w:val="heading 7"/>
    <w:basedOn w:val="Normal"/>
    <w:link w:val="Heading7Char"/>
    <w:uiPriority w:val="99"/>
    <w:qFormat/>
    <w:pPr>
      <w:keepNext/>
      <w:keepLines/>
      <w:spacing w:before="200"/>
      <w:outlineLvl w:val="6"/>
    </w:pPr>
    <w:rPr>
      <w:rFonts w:ascii="Calibri" w:eastAsia="MS ????" w:hAnsi="Calibri"/>
      <w:i/>
      <w:iCs/>
      <w:color w:val="404040"/>
    </w:rPr>
  </w:style>
  <w:style w:type="paragraph" w:styleId="Heading8">
    <w:name w:val="heading 8"/>
    <w:basedOn w:val="Normal"/>
    <w:link w:val="Heading8Char"/>
    <w:uiPriority w:val="99"/>
    <w:qFormat/>
    <w:pPr>
      <w:keepNext/>
      <w:keepLines/>
      <w:spacing w:before="200"/>
      <w:outlineLvl w:val="7"/>
    </w:pPr>
    <w:rPr>
      <w:rFonts w:ascii="Calibri" w:eastAsia="MS ????" w:hAnsi="Calibri"/>
      <w:color w:val="363636"/>
      <w:sz w:val="20"/>
      <w:szCs w:val="20"/>
    </w:rPr>
  </w:style>
  <w:style w:type="paragraph" w:styleId="Heading9">
    <w:name w:val="heading 9"/>
    <w:basedOn w:val="Normal"/>
    <w:link w:val="Heading9Char"/>
    <w:uiPriority w:val="99"/>
    <w:qFormat/>
    <w:pPr>
      <w:keepNext/>
      <w:keepLines/>
      <w:spacing w:before="200"/>
      <w:outlineLvl w:val="8"/>
    </w:pPr>
    <w:rPr>
      <w:rFonts w:ascii="Calibri" w:eastAsia="MS ????" w:hAnsi="Calibri"/>
      <w:i/>
      <w:iCs/>
      <w:color w:val="363636"/>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eastAsia="MS ????" w:hAnsi="Calibri" w:cs="Times New Roman"/>
      <w:bCs/>
      <w:color w:val="465E9C"/>
      <w:sz w:val="32"/>
      <w:szCs w:val="32"/>
    </w:rPr>
  </w:style>
  <w:style w:type="character" w:customStyle="1" w:styleId="Heading2Char">
    <w:name w:val="Heading 2 Char"/>
    <w:basedOn w:val="DefaultParagraphFont"/>
    <w:link w:val="Heading2"/>
    <w:uiPriority w:val="99"/>
    <w:semiHidden/>
    <w:locked/>
    <w:rPr>
      <w:rFonts w:ascii="Calibri" w:eastAsia="MS ????" w:hAnsi="Calibri" w:cs="Times New Roman"/>
      <w:b/>
      <w:bCs/>
      <w:caps/>
      <w:color w:val="FFFFFF"/>
      <w:sz w:val="26"/>
      <w:szCs w:val="26"/>
    </w:rPr>
  </w:style>
  <w:style w:type="character" w:customStyle="1" w:styleId="Heading3Char">
    <w:name w:val="Heading 3 Char"/>
    <w:basedOn w:val="DefaultParagraphFont"/>
    <w:link w:val="Heading3"/>
    <w:uiPriority w:val="99"/>
    <w:semiHidden/>
    <w:locked/>
    <w:rPr>
      <w:rFonts w:ascii="Calibri" w:eastAsia="MS ????" w:hAnsi="Calibri" w:cs="Times New Roman"/>
      <w:b/>
      <w:bCs/>
      <w:caps/>
      <w:color w:val="465E9C"/>
      <w:sz w:val="22"/>
    </w:rPr>
  </w:style>
  <w:style w:type="character" w:customStyle="1" w:styleId="Heading4Char">
    <w:name w:val="Heading 4 Char"/>
    <w:basedOn w:val="DefaultParagraphFont"/>
    <w:link w:val="Heading4"/>
    <w:uiPriority w:val="99"/>
    <w:semiHidden/>
    <w:locked/>
    <w:rPr>
      <w:rFonts w:ascii="Calibri" w:eastAsia="MS ????" w:hAnsi="Calibri" w:cs="Times New Roman"/>
      <w:b/>
      <w:bCs/>
      <w:iCs/>
      <w:color w:val="465E9C"/>
    </w:rPr>
  </w:style>
  <w:style w:type="character" w:customStyle="1" w:styleId="Heading5Char">
    <w:name w:val="Heading 5 Char"/>
    <w:basedOn w:val="DefaultParagraphFont"/>
    <w:link w:val="Heading5"/>
    <w:uiPriority w:val="99"/>
    <w:semiHidden/>
    <w:locked/>
    <w:rPr>
      <w:rFonts w:ascii="Calibri" w:eastAsia="MS ????" w:hAnsi="Calibri" w:cs="Times New Roman"/>
      <w:b/>
      <w:color w:val="465E9C"/>
    </w:rPr>
  </w:style>
  <w:style w:type="character" w:customStyle="1" w:styleId="Heading6Char">
    <w:name w:val="Heading 6 Char"/>
    <w:basedOn w:val="DefaultParagraphFont"/>
    <w:link w:val="Heading6"/>
    <w:uiPriority w:val="99"/>
    <w:semiHidden/>
    <w:locked/>
    <w:rPr>
      <w:rFonts w:ascii="Calibri" w:eastAsia="MS ????" w:hAnsi="Calibri" w:cs="Times New Roman"/>
      <w:i/>
      <w:iCs/>
      <w:color w:val="8F5201"/>
    </w:rPr>
  </w:style>
  <w:style w:type="character" w:customStyle="1" w:styleId="Heading7Char">
    <w:name w:val="Heading 7 Char"/>
    <w:basedOn w:val="DefaultParagraphFont"/>
    <w:link w:val="Heading7"/>
    <w:uiPriority w:val="99"/>
    <w:semiHidden/>
    <w:locked/>
    <w:rPr>
      <w:rFonts w:ascii="Calibri" w:eastAsia="MS ????" w:hAnsi="Calibri" w:cs="Times New Roman"/>
      <w:i/>
      <w:iCs/>
      <w:color w:val="404040"/>
    </w:rPr>
  </w:style>
  <w:style w:type="character" w:customStyle="1" w:styleId="Heading8Char">
    <w:name w:val="Heading 8 Char"/>
    <w:basedOn w:val="DefaultParagraphFont"/>
    <w:link w:val="Heading8"/>
    <w:uiPriority w:val="99"/>
    <w:semiHidden/>
    <w:locked/>
    <w:rPr>
      <w:rFonts w:ascii="Calibri" w:eastAsia="MS ????" w:hAnsi="Calibri" w:cs="Times New Roman"/>
      <w:color w:val="363636"/>
      <w:sz w:val="20"/>
      <w:szCs w:val="20"/>
    </w:rPr>
  </w:style>
  <w:style w:type="character" w:customStyle="1" w:styleId="Heading9Char">
    <w:name w:val="Heading 9 Char"/>
    <w:basedOn w:val="DefaultParagraphFont"/>
    <w:link w:val="Heading9"/>
    <w:uiPriority w:val="99"/>
    <w:semiHidden/>
    <w:locked/>
    <w:rPr>
      <w:rFonts w:ascii="Calibri" w:eastAsia="MS ????" w:hAnsi="Calibri" w:cs="Times New Roman"/>
      <w:i/>
      <w:iCs/>
      <w:color w:val="363636"/>
      <w:sz w:val="20"/>
      <w:szCs w:val="20"/>
    </w:rPr>
  </w:style>
  <w:style w:type="paragraph" w:customStyle="1" w:styleId="Mailer">
    <w:name w:val="Mailer"/>
    <w:basedOn w:val="Normal"/>
    <w:link w:val="MailerChar"/>
    <w:uiPriority w:val="99"/>
    <w:rPr>
      <w:rFonts w:ascii="Calibri" w:eastAsia="MS ????" w:hAnsi="Calibri"/>
      <w:color w:val="000000"/>
      <w:sz w:val="28"/>
    </w:rPr>
  </w:style>
  <w:style w:type="paragraph" w:styleId="Title">
    <w:name w:val="Title"/>
    <w:basedOn w:val="Normal"/>
    <w:link w:val="TitleChar"/>
    <w:uiPriority w:val="99"/>
    <w:qFormat/>
    <w:pPr>
      <w:contextualSpacing/>
      <w:jc w:val="center"/>
    </w:pPr>
    <w:rPr>
      <w:rFonts w:ascii="Calibri" w:eastAsia="MS ????" w:hAnsi="Calibri"/>
      <w:color w:val="465E9C"/>
      <w:spacing w:val="20"/>
      <w:sz w:val="72"/>
      <w:szCs w:val="52"/>
    </w:rPr>
  </w:style>
  <w:style w:type="character" w:customStyle="1" w:styleId="TitleChar">
    <w:name w:val="Title Char"/>
    <w:basedOn w:val="DefaultParagraphFont"/>
    <w:link w:val="Title"/>
    <w:uiPriority w:val="99"/>
    <w:locked/>
    <w:rPr>
      <w:rFonts w:ascii="Calibri" w:eastAsia="MS ????" w:hAnsi="Calibri" w:cs="Times New Roman"/>
      <w:color w:val="465E9C"/>
      <w:spacing w:val="20"/>
      <w:sz w:val="52"/>
      <w:szCs w:val="52"/>
    </w:rPr>
  </w:style>
  <w:style w:type="paragraph" w:styleId="Subtitle">
    <w:name w:val="Subtitle"/>
    <w:basedOn w:val="Normal"/>
    <w:link w:val="SubtitleChar"/>
    <w:uiPriority w:val="99"/>
    <w:qFormat/>
    <w:pPr>
      <w:numPr>
        <w:ilvl w:val="1"/>
      </w:numPr>
      <w:jc w:val="center"/>
    </w:pPr>
    <w:rPr>
      <w:rFonts w:ascii="Calibri" w:eastAsia="MS ????" w:hAnsi="Calibri"/>
      <w:b/>
      <w:iCs/>
      <w:color w:val="465E9C"/>
      <w:spacing w:val="60"/>
      <w:sz w:val="20"/>
    </w:rPr>
  </w:style>
  <w:style w:type="character" w:customStyle="1" w:styleId="SubtitleChar">
    <w:name w:val="Subtitle Char"/>
    <w:basedOn w:val="DefaultParagraphFont"/>
    <w:link w:val="Subtitle"/>
    <w:uiPriority w:val="99"/>
    <w:locked/>
    <w:rPr>
      <w:rFonts w:ascii="Calibri" w:eastAsia="MS ????" w:hAnsi="Calibri" w:cs="Times New Roman"/>
      <w:b/>
      <w:iCs/>
      <w:color w:val="465E9C"/>
      <w:spacing w:val="60"/>
      <w:sz w:val="20"/>
    </w:rPr>
  </w:style>
  <w:style w:type="paragraph" w:styleId="Date">
    <w:name w:val="Date"/>
    <w:basedOn w:val="Normal"/>
    <w:link w:val="DateChar"/>
    <w:uiPriority w:val="99"/>
    <w:pPr>
      <w:jc w:val="center"/>
    </w:pPr>
    <w:rPr>
      <w:b/>
      <w:caps/>
      <w:color w:val="FFFFFF"/>
    </w:rPr>
  </w:style>
  <w:style w:type="character" w:customStyle="1" w:styleId="DateChar">
    <w:name w:val="Date Char"/>
    <w:basedOn w:val="DefaultParagraphFont"/>
    <w:link w:val="Date"/>
    <w:uiPriority w:val="99"/>
    <w:locked/>
    <w:rPr>
      <w:rFonts w:cs="Times New Roman"/>
      <w:b/>
      <w:caps/>
      <w:color w:val="FFFFFF"/>
    </w:rPr>
  </w:style>
  <w:style w:type="paragraph" w:styleId="BodyText3">
    <w:name w:val="Body Text 3"/>
    <w:basedOn w:val="Normal"/>
    <w:link w:val="BodyText3Char"/>
    <w:uiPriority w:val="99"/>
    <w:semiHidden/>
    <w:pPr>
      <w:spacing w:after="60"/>
      <w:jc w:val="center"/>
    </w:pPr>
    <w:rPr>
      <w:color w:val="465E9C"/>
      <w:sz w:val="18"/>
      <w:szCs w:val="16"/>
    </w:rPr>
  </w:style>
  <w:style w:type="character" w:customStyle="1" w:styleId="BodyText3Char">
    <w:name w:val="Body Text 3 Char"/>
    <w:basedOn w:val="DefaultParagraphFont"/>
    <w:link w:val="BodyText3"/>
    <w:uiPriority w:val="99"/>
    <w:semiHidden/>
    <w:locked/>
    <w:rPr>
      <w:rFonts w:cs="Times New Roman"/>
      <w:color w:val="465E9C"/>
      <w:sz w:val="16"/>
      <w:szCs w:val="16"/>
    </w:rPr>
  </w:style>
  <w:style w:type="paragraph" w:customStyle="1" w:styleId="ContactDetails">
    <w:name w:val="Contact Details"/>
    <w:basedOn w:val="Normal"/>
    <w:uiPriority w:val="99"/>
    <w:pPr>
      <w:jc w:val="center"/>
    </w:pPr>
    <w:rPr>
      <w:b/>
      <w:color w:val="FFFFFF"/>
      <w:spacing w:val="20"/>
      <w:sz w:val="18"/>
    </w:rPr>
  </w:style>
  <w:style w:type="paragraph" w:customStyle="1" w:styleId="Company">
    <w:name w:val="Company"/>
    <w:basedOn w:val="Normal"/>
    <w:uiPriority w:val="99"/>
    <w:pPr>
      <w:jc w:val="center"/>
    </w:pPr>
    <w:rPr>
      <w:color w:val="FFFFFF"/>
      <w:sz w:val="40"/>
    </w:rPr>
  </w:style>
  <w:style w:type="paragraph" w:customStyle="1" w:styleId="Recipient">
    <w:name w:val="Recipient"/>
    <w:basedOn w:val="Normal"/>
    <w:uiPriority w:val="99"/>
    <w:rPr>
      <w:b/>
      <w:color w:val="000000"/>
      <w:sz w:val="28"/>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BodyText">
    <w:name w:val="Body Text"/>
    <w:basedOn w:val="Normal"/>
    <w:link w:val="BodyTextChar"/>
    <w:uiPriority w:val="99"/>
    <w:semiHidden/>
    <w:pPr>
      <w:spacing w:after="120" w:line="264" w:lineRule="auto"/>
    </w:pPr>
    <w:rPr>
      <w:b/>
      <w:color w:val="7F7F7F"/>
      <w:spacing w:val="5"/>
      <w:sz w:val="20"/>
    </w:rPr>
  </w:style>
  <w:style w:type="character" w:customStyle="1" w:styleId="BodyTextChar">
    <w:name w:val="Body Text Char"/>
    <w:basedOn w:val="DefaultParagraphFont"/>
    <w:link w:val="BodyText"/>
    <w:uiPriority w:val="99"/>
    <w:semiHidden/>
    <w:locked/>
    <w:rPr>
      <w:rFonts w:cs="Times New Roman"/>
      <w:b/>
      <w:color w:val="7F7F7F"/>
      <w:spacing w:val="5"/>
      <w:sz w:val="20"/>
    </w:rPr>
  </w:style>
  <w:style w:type="paragraph" w:styleId="BodyText2">
    <w:name w:val="Body Text 2"/>
    <w:basedOn w:val="Normal"/>
    <w:link w:val="BodyText2Char"/>
    <w:uiPriority w:val="99"/>
    <w:semiHidden/>
    <w:pPr>
      <w:jc w:val="right"/>
    </w:pPr>
    <w:rPr>
      <w:color w:val="595959"/>
      <w:sz w:val="20"/>
    </w:rPr>
  </w:style>
  <w:style w:type="character" w:customStyle="1" w:styleId="BodyText2Char">
    <w:name w:val="Body Text 2 Char"/>
    <w:basedOn w:val="DefaultParagraphFont"/>
    <w:link w:val="BodyText2"/>
    <w:uiPriority w:val="99"/>
    <w:semiHidden/>
    <w:locked/>
    <w:rPr>
      <w:rFonts w:cs="Times New Roman"/>
      <w:color w:val="595959"/>
      <w:sz w:val="20"/>
    </w:rPr>
  </w:style>
  <w:style w:type="paragraph" w:styleId="Footer">
    <w:name w:val="footer"/>
    <w:basedOn w:val="Normal"/>
    <w:link w:val="FooterChar"/>
    <w:uiPriority w:val="99"/>
    <w:rPr>
      <w:color w:val="465E9C"/>
      <w:sz w:val="16"/>
    </w:rPr>
  </w:style>
  <w:style w:type="character" w:customStyle="1" w:styleId="FooterChar">
    <w:name w:val="Footer Char"/>
    <w:basedOn w:val="DefaultParagraphFont"/>
    <w:link w:val="Footer"/>
    <w:uiPriority w:val="99"/>
    <w:locked/>
    <w:rPr>
      <w:rFonts w:cs="Times New Roman"/>
      <w:color w:val="465E9C"/>
      <w:sz w:val="16"/>
    </w:rPr>
  </w:style>
  <w:style w:type="paragraph" w:customStyle="1" w:styleId="Footer-Right">
    <w:name w:val="Footer - Right"/>
    <w:basedOn w:val="Footer"/>
    <w:link w:val="Footer-RightChar"/>
    <w:uiPriority w:val="99"/>
    <w:pPr>
      <w:jc w:val="right"/>
    </w:pPr>
  </w:style>
  <w:style w:type="character" w:customStyle="1" w:styleId="Footer-RightChar">
    <w:name w:val="Footer - Right Char"/>
    <w:basedOn w:val="FooterChar"/>
    <w:link w:val="Footer-Right"/>
    <w:uiPriority w:val="99"/>
    <w:locked/>
  </w:style>
  <w:style w:type="paragraph" w:customStyle="1" w:styleId="Date-Large">
    <w:name w:val="Date - Large"/>
    <w:basedOn w:val="Date"/>
    <w:link w:val="Date-LargeChar"/>
    <w:uiPriority w:val="99"/>
    <w:rPr>
      <w:sz w:val="40"/>
    </w:rPr>
  </w:style>
  <w:style w:type="character" w:customStyle="1" w:styleId="Date-LargeChar">
    <w:name w:val="Date - Large Char"/>
    <w:basedOn w:val="DefaultParagraphFont"/>
    <w:link w:val="Date-Large"/>
    <w:uiPriority w:val="99"/>
    <w:locked/>
    <w:rPr>
      <w:rFonts w:cs="Times New Roman"/>
      <w:b/>
      <w:caps/>
      <w:color w:val="FFFFFF"/>
      <w:sz w:val="40"/>
    </w:rPr>
  </w:style>
  <w:style w:type="character" w:customStyle="1" w:styleId="MailerChar">
    <w:name w:val="Mailer Char"/>
    <w:basedOn w:val="DefaultParagraphFont"/>
    <w:link w:val="Mailer"/>
    <w:uiPriority w:val="99"/>
    <w:locked/>
    <w:rPr>
      <w:rFonts w:ascii="Calibri" w:eastAsia="MS ????" w:hAnsi="Calibri" w:cs="Times New Roman"/>
      <w:color w:val="000000"/>
      <w:sz w:val="28"/>
    </w:rPr>
  </w:style>
  <w:style w:type="paragraph" w:customStyle="1" w:styleId="Page-Right">
    <w:name w:val="Page - Right"/>
    <w:basedOn w:val="Normal"/>
    <w:uiPriority w:val="99"/>
    <w:pPr>
      <w:jc w:val="right"/>
    </w:pPr>
    <w:rPr>
      <w:b/>
      <w:color w:val="465E9C"/>
      <w:sz w:val="18"/>
    </w:rPr>
  </w:style>
  <w:style w:type="paragraph" w:customStyle="1" w:styleId="Page-Left">
    <w:name w:val="Page - Left"/>
    <w:basedOn w:val="Page-Right"/>
    <w:uiPriority w:val="99"/>
    <w:pPr>
      <w:jc w:val="left"/>
    </w:pPr>
  </w:style>
  <w:style w:type="paragraph" w:styleId="TOCHeading">
    <w:name w:val="TOC Heading"/>
    <w:basedOn w:val="Heading1"/>
    <w:uiPriority w:val="99"/>
    <w:qFormat/>
    <w:pPr>
      <w:outlineLvl w:val="9"/>
    </w:pPr>
    <w:rPr>
      <w:rFonts w:ascii="Cambria" w:eastAsia="MS ??" w:hAnsi="Cambria"/>
      <w:bCs w:val="0"/>
      <w:caps/>
      <w:sz w:val="36"/>
      <w:szCs w:val="24"/>
    </w:rPr>
  </w:style>
  <w:style w:type="paragraph" w:styleId="TOC1">
    <w:name w:val="toc 1"/>
    <w:basedOn w:val="Normal"/>
    <w:uiPriority w:val="99"/>
    <w:pPr>
      <w:spacing w:before="200" w:after="40"/>
      <w:jc w:val="center"/>
    </w:pPr>
    <w:rPr>
      <w:color w:val="465E9C"/>
      <w:sz w:val="20"/>
    </w:rPr>
  </w:style>
  <w:style w:type="paragraph" w:styleId="TOC2">
    <w:name w:val="toc 2"/>
    <w:basedOn w:val="Normal"/>
    <w:uiPriority w:val="99"/>
    <w:pPr>
      <w:jc w:val="center"/>
    </w:pPr>
    <w:rPr>
      <w:b/>
      <w:color w:val="465E9C"/>
    </w:rPr>
  </w:style>
  <w:style w:type="paragraph" w:customStyle="1" w:styleId="Tagline">
    <w:name w:val="Tagline"/>
    <w:basedOn w:val="Normal"/>
    <w:uiPriority w:val="99"/>
    <w:pPr>
      <w:jc w:val="center"/>
    </w:pPr>
    <w:rPr>
      <w:caps/>
      <w:color w:val="465E9C"/>
      <w:sz w:val="20"/>
    </w:rPr>
  </w:style>
  <w:style w:type="paragraph" w:styleId="ListParagraph">
    <w:name w:val="List Paragraph"/>
    <w:basedOn w:val="Normal"/>
    <w:uiPriority w:val="99"/>
    <w:qFormat/>
    <w:rsid w:val="00125C38"/>
    <w:pPr>
      <w:ind w:left="720"/>
      <w:contextualSpacing/>
    </w:pPr>
    <w:rPr>
      <w:rFonts w:ascii="Times" w:hAnsi="Times"/>
      <w:sz w:val="20"/>
      <w:szCs w:val="20"/>
    </w:rPr>
  </w:style>
  <w:style w:type="paragraph" w:styleId="NormalWeb">
    <w:name w:val="Normal (Web)"/>
    <w:basedOn w:val="Normal"/>
    <w:uiPriority w:val="99"/>
    <w:rsid w:val="00125C38"/>
    <w:pPr>
      <w:spacing w:before="100" w:beforeAutospacing="1" w:after="100" w:afterAutospacing="1"/>
    </w:pPr>
    <w:rPr>
      <w:rFonts w:ascii="Times" w:hAnsi="Times"/>
      <w:sz w:val="20"/>
      <w:szCs w:val="20"/>
    </w:rPr>
  </w:style>
  <w:style w:type="character" w:styleId="Hyperlink">
    <w:name w:val="Hyperlink"/>
    <w:basedOn w:val="DefaultParagraphFont"/>
    <w:uiPriority w:val="99"/>
    <w:rsid w:val="00D33D9A"/>
    <w:rPr>
      <w:rFonts w:cs="Times New Roman"/>
      <w:color w:val="0000FF"/>
      <w:u w:val="single"/>
    </w:rPr>
  </w:style>
  <w:style w:type="character" w:customStyle="1" w:styleId="st">
    <w:name w:val="st"/>
    <w:basedOn w:val="DefaultParagraphFont"/>
    <w:uiPriority w:val="99"/>
    <w:rsid w:val="00B63CC0"/>
    <w:rPr>
      <w:rFonts w:cs="Times New Roman"/>
    </w:rPr>
  </w:style>
  <w:style w:type="table" w:styleId="TableGrid">
    <w:name w:val="Table Grid"/>
    <w:basedOn w:val="TableNormal"/>
    <w:uiPriority w:val="99"/>
    <w:rsid w:val="00BC59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iPriority w:val="99"/>
    <w:semiHidden/>
    <w:unhideWhenUsed/>
    <w:rsid w:val="00213B1A"/>
    <w:pPr>
      <w:numPr>
        <w:numId w:val="1"/>
      </w:numPr>
    </w:pPr>
  </w:style>
</w:styles>
</file>

<file path=word/webSettings.xml><?xml version="1.0" encoding="utf-8"?>
<w:webSettings xmlns:r="http://schemas.openxmlformats.org/officeDocument/2006/relationships" xmlns:w="http://schemas.openxmlformats.org/wordprocessingml/2006/main">
  <w:divs>
    <w:div w:id="21515886">
      <w:marLeft w:val="0"/>
      <w:marRight w:val="0"/>
      <w:marTop w:val="0"/>
      <w:marBottom w:val="0"/>
      <w:divBdr>
        <w:top w:val="none" w:sz="0" w:space="0" w:color="auto"/>
        <w:left w:val="none" w:sz="0" w:space="0" w:color="auto"/>
        <w:bottom w:val="none" w:sz="0" w:space="0" w:color="auto"/>
        <w:right w:val="none" w:sz="0" w:space="0" w:color="auto"/>
      </w:divBdr>
      <w:divsChild>
        <w:div w:id="21515890">
          <w:marLeft w:val="1166"/>
          <w:marRight w:val="0"/>
          <w:marTop w:val="82"/>
          <w:marBottom w:val="0"/>
          <w:divBdr>
            <w:top w:val="none" w:sz="0" w:space="0" w:color="auto"/>
            <w:left w:val="none" w:sz="0" w:space="0" w:color="auto"/>
            <w:bottom w:val="none" w:sz="0" w:space="0" w:color="auto"/>
            <w:right w:val="none" w:sz="0" w:space="0" w:color="auto"/>
          </w:divBdr>
        </w:div>
        <w:div w:id="21515903">
          <w:marLeft w:val="432"/>
          <w:marRight w:val="0"/>
          <w:marTop w:val="120"/>
          <w:marBottom w:val="0"/>
          <w:divBdr>
            <w:top w:val="none" w:sz="0" w:space="0" w:color="auto"/>
            <w:left w:val="none" w:sz="0" w:space="0" w:color="auto"/>
            <w:bottom w:val="none" w:sz="0" w:space="0" w:color="auto"/>
            <w:right w:val="none" w:sz="0" w:space="0" w:color="auto"/>
          </w:divBdr>
        </w:div>
        <w:div w:id="21515912">
          <w:marLeft w:val="432"/>
          <w:marRight w:val="0"/>
          <w:marTop w:val="120"/>
          <w:marBottom w:val="0"/>
          <w:divBdr>
            <w:top w:val="none" w:sz="0" w:space="0" w:color="auto"/>
            <w:left w:val="none" w:sz="0" w:space="0" w:color="auto"/>
            <w:bottom w:val="none" w:sz="0" w:space="0" w:color="auto"/>
            <w:right w:val="none" w:sz="0" w:space="0" w:color="auto"/>
          </w:divBdr>
        </w:div>
        <w:div w:id="21515914">
          <w:marLeft w:val="1166"/>
          <w:marRight w:val="0"/>
          <w:marTop w:val="82"/>
          <w:marBottom w:val="0"/>
          <w:divBdr>
            <w:top w:val="none" w:sz="0" w:space="0" w:color="auto"/>
            <w:left w:val="none" w:sz="0" w:space="0" w:color="auto"/>
            <w:bottom w:val="none" w:sz="0" w:space="0" w:color="auto"/>
            <w:right w:val="none" w:sz="0" w:space="0" w:color="auto"/>
          </w:divBdr>
        </w:div>
        <w:div w:id="21515916">
          <w:marLeft w:val="432"/>
          <w:marRight w:val="0"/>
          <w:marTop w:val="120"/>
          <w:marBottom w:val="0"/>
          <w:divBdr>
            <w:top w:val="none" w:sz="0" w:space="0" w:color="auto"/>
            <w:left w:val="none" w:sz="0" w:space="0" w:color="auto"/>
            <w:bottom w:val="none" w:sz="0" w:space="0" w:color="auto"/>
            <w:right w:val="none" w:sz="0" w:space="0" w:color="auto"/>
          </w:divBdr>
        </w:div>
      </w:divsChild>
    </w:div>
    <w:div w:id="21515893">
      <w:marLeft w:val="0"/>
      <w:marRight w:val="0"/>
      <w:marTop w:val="0"/>
      <w:marBottom w:val="0"/>
      <w:divBdr>
        <w:top w:val="none" w:sz="0" w:space="0" w:color="auto"/>
        <w:left w:val="none" w:sz="0" w:space="0" w:color="auto"/>
        <w:bottom w:val="none" w:sz="0" w:space="0" w:color="auto"/>
        <w:right w:val="none" w:sz="0" w:space="0" w:color="auto"/>
      </w:divBdr>
    </w:div>
    <w:div w:id="21515895">
      <w:marLeft w:val="0"/>
      <w:marRight w:val="0"/>
      <w:marTop w:val="0"/>
      <w:marBottom w:val="0"/>
      <w:divBdr>
        <w:top w:val="none" w:sz="0" w:space="0" w:color="auto"/>
        <w:left w:val="none" w:sz="0" w:space="0" w:color="auto"/>
        <w:bottom w:val="none" w:sz="0" w:space="0" w:color="auto"/>
        <w:right w:val="none" w:sz="0" w:space="0" w:color="auto"/>
      </w:divBdr>
    </w:div>
    <w:div w:id="21515897">
      <w:marLeft w:val="0"/>
      <w:marRight w:val="0"/>
      <w:marTop w:val="0"/>
      <w:marBottom w:val="0"/>
      <w:divBdr>
        <w:top w:val="none" w:sz="0" w:space="0" w:color="auto"/>
        <w:left w:val="none" w:sz="0" w:space="0" w:color="auto"/>
        <w:bottom w:val="none" w:sz="0" w:space="0" w:color="auto"/>
        <w:right w:val="none" w:sz="0" w:space="0" w:color="auto"/>
      </w:divBdr>
    </w:div>
    <w:div w:id="21515898">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sChild>
        <w:div w:id="21515899">
          <w:marLeft w:val="1166"/>
          <w:marRight w:val="0"/>
          <w:marTop w:val="82"/>
          <w:marBottom w:val="0"/>
          <w:divBdr>
            <w:top w:val="none" w:sz="0" w:space="0" w:color="auto"/>
            <w:left w:val="none" w:sz="0" w:space="0" w:color="auto"/>
            <w:bottom w:val="none" w:sz="0" w:space="0" w:color="auto"/>
            <w:right w:val="none" w:sz="0" w:space="0" w:color="auto"/>
          </w:divBdr>
        </w:div>
      </w:divsChild>
    </w:div>
    <w:div w:id="21515905">
      <w:marLeft w:val="0"/>
      <w:marRight w:val="0"/>
      <w:marTop w:val="0"/>
      <w:marBottom w:val="0"/>
      <w:divBdr>
        <w:top w:val="none" w:sz="0" w:space="0" w:color="auto"/>
        <w:left w:val="none" w:sz="0" w:space="0" w:color="auto"/>
        <w:bottom w:val="none" w:sz="0" w:space="0" w:color="auto"/>
        <w:right w:val="none" w:sz="0" w:space="0" w:color="auto"/>
      </w:divBdr>
      <w:divsChild>
        <w:div w:id="21515885">
          <w:marLeft w:val="432"/>
          <w:marRight w:val="0"/>
          <w:marTop w:val="120"/>
          <w:marBottom w:val="0"/>
          <w:divBdr>
            <w:top w:val="none" w:sz="0" w:space="0" w:color="auto"/>
            <w:left w:val="none" w:sz="0" w:space="0" w:color="auto"/>
            <w:bottom w:val="none" w:sz="0" w:space="0" w:color="auto"/>
            <w:right w:val="none" w:sz="0" w:space="0" w:color="auto"/>
          </w:divBdr>
        </w:div>
        <w:div w:id="21515891">
          <w:marLeft w:val="1166"/>
          <w:marRight w:val="0"/>
          <w:marTop w:val="82"/>
          <w:marBottom w:val="0"/>
          <w:divBdr>
            <w:top w:val="none" w:sz="0" w:space="0" w:color="auto"/>
            <w:left w:val="none" w:sz="0" w:space="0" w:color="auto"/>
            <w:bottom w:val="none" w:sz="0" w:space="0" w:color="auto"/>
            <w:right w:val="none" w:sz="0" w:space="0" w:color="auto"/>
          </w:divBdr>
        </w:div>
        <w:div w:id="21515896">
          <w:marLeft w:val="432"/>
          <w:marRight w:val="0"/>
          <w:marTop w:val="120"/>
          <w:marBottom w:val="0"/>
          <w:divBdr>
            <w:top w:val="none" w:sz="0" w:space="0" w:color="auto"/>
            <w:left w:val="none" w:sz="0" w:space="0" w:color="auto"/>
            <w:bottom w:val="none" w:sz="0" w:space="0" w:color="auto"/>
            <w:right w:val="none" w:sz="0" w:space="0" w:color="auto"/>
          </w:divBdr>
        </w:div>
        <w:div w:id="21515910">
          <w:marLeft w:val="432"/>
          <w:marRight w:val="0"/>
          <w:marTop w:val="120"/>
          <w:marBottom w:val="0"/>
          <w:divBdr>
            <w:top w:val="none" w:sz="0" w:space="0" w:color="auto"/>
            <w:left w:val="none" w:sz="0" w:space="0" w:color="auto"/>
            <w:bottom w:val="none" w:sz="0" w:space="0" w:color="auto"/>
            <w:right w:val="none" w:sz="0" w:space="0" w:color="auto"/>
          </w:divBdr>
        </w:div>
        <w:div w:id="21515917">
          <w:marLeft w:val="1166"/>
          <w:marRight w:val="0"/>
          <w:marTop w:val="82"/>
          <w:marBottom w:val="0"/>
          <w:divBdr>
            <w:top w:val="none" w:sz="0" w:space="0" w:color="auto"/>
            <w:left w:val="none" w:sz="0" w:space="0" w:color="auto"/>
            <w:bottom w:val="none" w:sz="0" w:space="0" w:color="auto"/>
            <w:right w:val="none" w:sz="0" w:space="0" w:color="auto"/>
          </w:divBdr>
        </w:div>
      </w:divsChild>
    </w:div>
    <w:div w:id="21515906">
      <w:marLeft w:val="0"/>
      <w:marRight w:val="0"/>
      <w:marTop w:val="0"/>
      <w:marBottom w:val="0"/>
      <w:divBdr>
        <w:top w:val="none" w:sz="0" w:space="0" w:color="auto"/>
        <w:left w:val="none" w:sz="0" w:space="0" w:color="auto"/>
        <w:bottom w:val="none" w:sz="0" w:space="0" w:color="auto"/>
        <w:right w:val="none" w:sz="0" w:space="0" w:color="auto"/>
      </w:divBdr>
      <w:divsChild>
        <w:div w:id="21515894">
          <w:marLeft w:val="1166"/>
          <w:marRight w:val="0"/>
          <w:marTop w:val="82"/>
          <w:marBottom w:val="0"/>
          <w:divBdr>
            <w:top w:val="none" w:sz="0" w:space="0" w:color="auto"/>
            <w:left w:val="none" w:sz="0" w:space="0" w:color="auto"/>
            <w:bottom w:val="none" w:sz="0" w:space="0" w:color="auto"/>
            <w:right w:val="none" w:sz="0" w:space="0" w:color="auto"/>
          </w:divBdr>
        </w:div>
        <w:div w:id="21515902">
          <w:marLeft w:val="432"/>
          <w:marRight w:val="0"/>
          <w:marTop w:val="120"/>
          <w:marBottom w:val="0"/>
          <w:divBdr>
            <w:top w:val="none" w:sz="0" w:space="0" w:color="auto"/>
            <w:left w:val="none" w:sz="0" w:space="0" w:color="auto"/>
            <w:bottom w:val="none" w:sz="0" w:space="0" w:color="auto"/>
            <w:right w:val="none" w:sz="0" w:space="0" w:color="auto"/>
          </w:divBdr>
        </w:div>
        <w:div w:id="21515907">
          <w:marLeft w:val="432"/>
          <w:marRight w:val="0"/>
          <w:marTop w:val="120"/>
          <w:marBottom w:val="0"/>
          <w:divBdr>
            <w:top w:val="none" w:sz="0" w:space="0" w:color="auto"/>
            <w:left w:val="none" w:sz="0" w:space="0" w:color="auto"/>
            <w:bottom w:val="none" w:sz="0" w:space="0" w:color="auto"/>
            <w:right w:val="none" w:sz="0" w:space="0" w:color="auto"/>
          </w:divBdr>
        </w:div>
        <w:div w:id="21515915">
          <w:marLeft w:val="1166"/>
          <w:marRight w:val="0"/>
          <w:marTop w:val="82"/>
          <w:marBottom w:val="0"/>
          <w:divBdr>
            <w:top w:val="none" w:sz="0" w:space="0" w:color="auto"/>
            <w:left w:val="none" w:sz="0" w:space="0" w:color="auto"/>
            <w:bottom w:val="none" w:sz="0" w:space="0" w:color="auto"/>
            <w:right w:val="none" w:sz="0" w:space="0" w:color="auto"/>
          </w:divBdr>
        </w:div>
        <w:div w:id="21515918">
          <w:marLeft w:val="432"/>
          <w:marRight w:val="0"/>
          <w:marTop w:val="120"/>
          <w:marBottom w:val="0"/>
          <w:divBdr>
            <w:top w:val="none" w:sz="0" w:space="0" w:color="auto"/>
            <w:left w:val="none" w:sz="0" w:space="0" w:color="auto"/>
            <w:bottom w:val="none" w:sz="0" w:space="0" w:color="auto"/>
            <w:right w:val="none" w:sz="0" w:space="0" w:color="auto"/>
          </w:divBdr>
        </w:div>
      </w:divsChild>
    </w:div>
    <w:div w:id="21515908">
      <w:marLeft w:val="0"/>
      <w:marRight w:val="0"/>
      <w:marTop w:val="0"/>
      <w:marBottom w:val="0"/>
      <w:divBdr>
        <w:top w:val="none" w:sz="0" w:space="0" w:color="auto"/>
        <w:left w:val="none" w:sz="0" w:space="0" w:color="auto"/>
        <w:bottom w:val="none" w:sz="0" w:space="0" w:color="auto"/>
        <w:right w:val="none" w:sz="0" w:space="0" w:color="auto"/>
      </w:divBdr>
      <w:divsChild>
        <w:div w:id="21515887">
          <w:marLeft w:val="432"/>
          <w:marRight w:val="0"/>
          <w:marTop w:val="120"/>
          <w:marBottom w:val="0"/>
          <w:divBdr>
            <w:top w:val="none" w:sz="0" w:space="0" w:color="auto"/>
            <w:left w:val="none" w:sz="0" w:space="0" w:color="auto"/>
            <w:bottom w:val="none" w:sz="0" w:space="0" w:color="auto"/>
            <w:right w:val="none" w:sz="0" w:space="0" w:color="auto"/>
          </w:divBdr>
        </w:div>
        <w:div w:id="21515888">
          <w:marLeft w:val="1166"/>
          <w:marRight w:val="0"/>
          <w:marTop w:val="82"/>
          <w:marBottom w:val="0"/>
          <w:divBdr>
            <w:top w:val="none" w:sz="0" w:space="0" w:color="auto"/>
            <w:left w:val="none" w:sz="0" w:space="0" w:color="auto"/>
            <w:bottom w:val="none" w:sz="0" w:space="0" w:color="auto"/>
            <w:right w:val="none" w:sz="0" w:space="0" w:color="auto"/>
          </w:divBdr>
        </w:div>
        <w:div w:id="21515892">
          <w:marLeft w:val="432"/>
          <w:marRight w:val="0"/>
          <w:marTop w:val="120"/>
          <w:marBottom w:val="0"/>
          <w:divBdr>
            <w:top w:val="none" w:sz="0" w:space="0" w:color="auto"/>
            <w:left w:val="none" w:sz="0" w:space="0" w:color="auto"/>
            <w:bottom w:val="none" w:sz="0" w:space="0" w:color="auto"/>
            <w:right w:val="none" w:sz="0" w:space="0" w:color="auto"/>
          </w:divBdr>
        </w:div>
        <w:div w:id="21515904">
          <w:marLeft w:val="1166"/>
          <w:marRight w:val="0"/>
          <w:marTop w:val="82"/>
          <w:marBottom w:val="0"/>
          <w:divBdr>
            <w:top w:val="none" w:sz="0" w:space="0" w:color="auto"/>
            <w:left w:val="none" w:sz="0" w:space="0" w:color="auto"/>
            <w:bottom w:val="none" w:sz="0" w:space="0" w:color="auto"/>
            <w:right w:val="none" w:sz="0" w:space="0" w:color="auto"/>
          </w:divBdr>
        </w:div>
        <w:div w:id="21515913">
          <w:marLeft w:val="432"/>
          <w:marRight w:val="0"/>
          <w:marTop w:val="120"/>
          <w:marBottom w:val="0"/>
          <w:divBdr>
            <w:top w:val="none" w:sz="0" w:space="0" w:color="auto"/>
            <w:left w:val="none" w:sz="0" w:space="0" w:color="auto"/>
            <w:bottom w:val="none" w:sz="0" w:space="0" w:color="auto"/>
            <w:right w:val="none" w:sz="0" w:space="0" w:color="auto"/>
          </w:divBdr>
        </w:div>
      </w:divsChild>
    </w:div>
    <w:div w:id="21515911">
      <w:marLeft w:val="0"/>
      <w:marRight w:val="0"/>
      <w:marTop w:val="0"/>
      <w:marBottom w:val="0"/>
      <w:divBdr>
        <w:top w:val="none" w:sz="0" w:space="0" w:color="auto"/>
        <w:left w:val="none" w:sz="0" w:space="0" w:color="auto"/>
        <w:bottom w:val="none" w:sz="0" w:space="0" w:color="auto"/>
        <w:right w:val="none" w:sz="0" w:space="0" w:color="auto"/>
      </w:divBdr>
      <w:divsChild>
        <w:div w:id="21515889">
          <w:marLeft w:val="432"/>
          <w:marRight w:val="0"/>
          <w:marTop w:val="120"/>
          <w:marBottom w:val="0"/>
          <w:divBdr>
            <w:top w:val="none" w:sz="0" w:space="0" w:color="auto"/>
            <w:left w:val="none" w:sz="0" w:space="0" w:color="auto"/>
            <w:bottom w:val="none" w:sz="0" w:space="0" w:color="auto"/>
            <w:right w:val="none" w:sz="0" w:space="0" w:color="auto"/>
          </w:divBdr>
        </w:div>
        <w:div w:id="21515900">
          <w:marLeft w:val="432"/>
          <w:marRight w:val="0"/>
          <w:marTop w:val="120"/>
          <w:marBottom w:val="0"/>
          <w:divBdr>
            <w:top w:val="none" w:sz="0" w:space="0" w:color="auto"/>
            <w:left w:val="none" w:sz="0" w:space="0" w:color="auto"/>
            <w:bottom w:val="none" w:sz="0" w:space="0" w:color="auto"/>
            <w:right w:val="none" w:sz="0" w:space="0" w:color="auto"/>
          </w:divBdr>
        </w:div>
        <w:div w:id="2151590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od95born@photos.flickr.com"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Catalogs:Booklet%20Cata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Booklet%20Catalog.dotx</Template>
  <TotalTime>0</TotalTime>
  <Pages>12</Pages>
  <Words>13</Words>
  <Characters>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Cynthia Selin</dc:creator>
  <cp:keywords/>
  <dc:description/>
  <cp:lastModifiedBy>Kathryn de Riddder-Vignone</cp:lastModifiedBy>
  <cp:revision>2</cp:revision>
  <cp:lastPrinted>2012-11-30T15:28:00Z</cp:lastPrinted>
  <dcterms:created xsi:type="dcterms:W3CDTF">2013-03-21T22:31:00Z</dcterms:created>
  <dcterms:modified xsi:type="dcterms:W3CDTF">2013-03-21T22:31:00Z</dcterms:modified>
</cp:coreProperties>
</file>